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872" w:rsidRDefault="00880872">
      <w:pPr>
        <w:spacing w:before="372"/>
        <w:jc w:val="right"/>
        <w:rPr>
          <w:rFonts w:ascii="Arial Unicode MS" w:eastAsia="Arial Unicode MS" w:hAnsi="Arial Unicode MS" w:cs="Arial Unicode MS"/>
          <w:color w:val="000000"/>
          <w:sz w:val="28"/>
          <w:szCs w:val="28"/>
        </w:rPr>
      </w:pPr>
      <w:r>
        <w:rPr>
          <w:rFonts w:ascii="Arial Unicode MS" w:eastAsia="Arial Unicode MS" w:hAnsi="Arial Unicode MS" w:cs="Arial Unicode MS"/>
          <w:color w:val="000000"/>
          <w:sz w:val="28"/>
          <w:szCs w:val="28"/>
        </w:rPr>
        <w:t>Chapter 01</w:t>
      </w:r>
    </w:p>
    <w:p w:rsidR="00880872" w:rsidRDefault="00880872">
      <w:pPr>
        <w:spacing w:before="372"/>
        <w:jc w:val="right"/>
      </w:pPr>
      <w:r>
        <w:rPr>
          <w:rFonts w:ascii="Arial Unicode MS" w:eastAsia="Arial Unicode MS" w:hAnsi="Arial Unicode MS" w:cs="Arial Unicode MS"/>
          <w:color w:val="000000"/>
          <w:sz w:val="28"/>
          <w:szCs w:val="28"/>
        </w:rPr>
        <w:t>Limits, Alternatives, Choices</w:t>
      </w:r>
    </w:p>
    <w:p w:rsidR="00880872" w:rsidRDefault="00880872">
      <w:r>
        <w:rPr>
          <w:rFonts w:ascii="Arial Unicode MS" w:eastAsia="Arial Unicode MS" w:hAnsi="Arial Unicode MS"/>
          <w:color w:val="000000"/>
          <w:sz w:val="18"/>
          <w:szCs w:val="18"/>
        </w:rPr>
        <w:t> </w:t>
      </w:r>
    </w:p>
    <w:p w:rsidR="00880872" w:rsidRDefault="00880872">
      <w:pPr>
        <w:spacing w:before="239" w:after="239"/>
      </w:pPr>
      <w:r>
        <w:rPr>
          <w:rFonts w:ascii="Times,Times New Roman,Times-Rom" w:hAnsi="Times,Times New Roman,Times-Rom" w:cs="Times,Times New Roman,Times-Rom"/>
          <w:color w:val="000000"/>
          <w:sz w:val="18"/>
          <w:szCs w:val="18"/>
        </w:rPr>
        <w:br/>
      </w:r>
      <w:r>
        <w:rPr>
          <w:rFonts w:ascii="Arial Unicode MS" w:eastAsia="Arial Unicode MS" w:hAnsi="Arial Unicode MS" w:cs="Arial Unicode MS"/>
          <w:b/>
          <w:bCs/>
          <w:color w:val="000000"/>
        </w:rPr>
        <w:t>Multiple Choice Questions</w:t>
      </w:r>
      <w:r>
        <w:br/>
      </w:r>
      <w:r>
        <w:rPr>
          <w:rFonts w:ascii="Arial Unicode MS" w:eastAsia="Arial Unicode MS" w:hAnsi="Arial Unicode MS"/>
          <w:color w:val="000000"/>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w:t>
            </w:r>
          </w:p>
        </w:tc>
        <w:tc>
          <w:tcPr>
            <w:tcW w:w="4800" w:type="pct"/>
          </w:tcPr>
          <w:p w:rsidR="00880872" w:rsidRDefault="00880872">
            <w:pPr>
              <w:keepNext/>
              <w:keepLines/>
            </w:pPr>
            <w:r>
              <w:rPr>
                <w:rFonts w:ascii="Arial Unicode MS" w:eastAsia="Arial Unicode MS" w:hAnsi="Arial Unicode MS" w:cs="Arial Unicode MS"/>
                <w:color w:val="000000"/>
                <w:sz w:val="20"/>
                <w:szCs w:val="20"/>
              </w:rPr>
              <w:t>Economics is a social science that studies how individuals, institutions, and society may: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45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Expand the amount of resources available to them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22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Attain a minimum level of production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60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Best use resources to maximize satisfaction of economic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68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Reduce the amount of goods and services they need</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basic truth that underlies the study of economics is the fact that we all face: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Death</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Taxes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8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Risk</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Scarcity</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3.</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recurring theme in economics is that people: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7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Have unlimited resources, but limited economic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99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Can increase resources by limiting their economic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54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Have limited economic wants and limited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7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Have unlimited economic wants, but limited resources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4.</w:t>
            </w:r>
          </w:p>
        </w:tc>
        <w:tc>
          <w:tcPr>
            <w:tcW w:w="4800" w:type="pct"/>
          </w:tcPr>
          <w:p w:rsidR="00880872" w:rsidRDefault="00880872">
            <w:pPr>
              <w:keepNext/>
              <w:keepLines/>
            </w:pPr>
            <w:r>
              <w:rPr>
                <w:rFonts w:ascii="Arial Unicode MS" w:eastAsia="Arial Unicode MS" w:hAnsi="Arial Unicode MS" w:cs="Arial Unicode MS"/>
                <w:color w:val="000000"/>
                <w:sz w:val="20"/>
                <w:szCs w:val="20"/>
              </w:rPr>
              <w:t>As a consequence of the problem of scarcity: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03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There is never enough of anything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13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Individuals have to make choices from among alternatives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03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Only some people can "have it all"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6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Things which are plentiful have relatively high prices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5.</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What does "there is no such thing as a free lunch" mean in economics?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3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That scarce resources are used up to provide "freebies" and giveaways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24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That sometimes people may take friends out to lunch and pay for them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6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That all items in the lunch menu have specific prices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47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That products only have value because people are willing to pay for them</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6.</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idea in economics that "there is no free lunch" means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12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Businesses would go bankrupt if they offered free lunches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42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thought of a free lunch is often better than the reality of consuming it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07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There are opportunity costs involved even in free lunches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51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Free lunches used by businesses to attract customers is an inefficient marketing ploy</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7.</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opportunity cost of doing or getting something is best and fully defined as: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46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difference between the marginal cost and benefit of doing something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3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materials used in doing or getting something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02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value of the best alternative that is given up in order to do or get something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17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money spent in doing or getting something</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8.</w:t>
            </w:r>
          </w:p>
        </w:tc>
        <w:tc>
          <w:tcPr>
            <w:tcW w:w="4800" w:type="pct"/>
          </w:tcPr>
          <w:p w:rsidR="00880872" w:rsidRDefault="00880872">
            <w:pPr>
              <w:keepNext/>
              <w:keepLines/>
            </w:pPr>
            <w:r>
              <w:rPr>
                <w:rFonts w:ascii="Arial Unicode MS" w:eastAsia="Arial Unicode MS" w:hAnsi="Arial Unicode MS" w:cs="Arial Unicode MS"/>
                <w:color w:val="000000"/>
                <w:sz w:val="20"/>
                <w:szCs w:val="20"/>
              </w:rPr>
              <w:t>Economic analysis assumes "purposeful behavior", which means that people will pursue decisions or actions: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9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That will increase their well-being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9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Always based on full or complete information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9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With minimal consideration for their emotions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Without any logical faults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9.</w:t>
            </w:r>
          </w:p>
        </w:tc>
        <w:tc>
          <w:tcPr>
            <w:tcW w:w="4800" w:type="pct"/>
          </w:tcPr>
          <w:p w:rsidR="00880872" w:rsidRDefault="00880872">
            <w:pPr>
              <w:keepNext/>
              <w:keepLines/>
            </w:pPr>
            <w:r>
              <w:rPr>
                <w:rFonts w:ascii="Arial Unicode MS" w:eastAsia="Arial Unicode MS" w:hAnsi="Arial Unicode MS" w:cs="Arial Unicode MS"/>
                <w:color w:val="000000"/>
                <w:sz w:val="20"/>
                <w:szCs w:val="20"/>
              </w:rPr>
              <w:t>In analyzing human decision and action, economists assume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3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Scarcity is more important than choice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45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Costs are more important than benefits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08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People's behavior reflects rational self-interest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85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There are scarce resources in the economy</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10.</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notion of "purposeful behavior" in the economic perspective suggests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32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People will tend to stick with a particular choice for a long period of time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4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Economic analysis will provide people with a single "right" way to behave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52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Economists do not believe that people can sometimes behave impulsively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94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One person's choice may differ from another's if their circumstances and information differ</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11.</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When studying human behavior, economists assume rational self-interest. This means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01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People make decisions based on some desired outcome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36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People are quite selfish, and are not concerned about others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50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People always make the right decisions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40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People have all the information they need to make a decision</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12.</w:t>
            </w:r>
          </w:p>
        </w:tc>
        <w:tc>
          <w:tcPr>
            <w:tcW w:w="4800" w:type="pct"/>
          </w:tcPr>
          <w:p w:rsidR="00880872" w:rsidRDefault="00880872">
            <w:pPr>
              <w:keepNext/>
              <w:keepLines/>
            </w:pPr>
            <w:r>
              <w:rPr>
                <w:rFonts w:ascii="Arial Unicode MS" w:eastAsia="Arial Unicode MS" w:hAnsi="Arial Unicode MS" w:cs="Arial Unicode MS"/>
                <w:color w:val="000000"/>
                <w:sz w:val="20"/>
                <w:szCs w:val="20"/>
              </w:rPr>
              <w:t>Lauren makes $150 a day as a bank clerk. She takes two days off work without pay, to fly to another city to attend the concert of her favorite band. The cost of transportation and lodging for the trip is $250. The cost of the concert ticket is $50. The opportunity cost of Lauren's decision to attend the concert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$600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$450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$300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$250</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13.</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When a state government chooses to build more roads, the resources used are no longer available for public education programs. This dilemma illustrates the concept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8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Production expenses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9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Unemployment issues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3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Unintended consequences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5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Opportunity cost</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14.</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opportunity cost of constructing a new public highway is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94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Money cost of hiring contractors and construction workers for the new highway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802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Value of other goods and services that are sacrificed in order to construct the new highway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54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Expected cost of constructing the new highway in a future year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13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Value of shorter driving times and distances when the new highway is completed</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15.</w:t>
            </w:r>
          </w:p>
        </w:tc>
        <w:tc>
          <w:tcPr>
            <w:tcW w:w="4800" w:type="pct"/>
          </w:tcPr>
          <w:p w:rsidR="00880872" w:rsidRDefault="00880872">
            <w:pPr>
              <w:keepNext/>
              <w:keepLines/>
            </w:pPr>
            <w:r>
              <w:rPr>
                <w:rFonts w:ascii="Arial Unicode MS" w:eastAsia="Arial Unicode MS" w:hAnsi="Arial Unicode MS" w:cs="Arial Unicode MS"/>
                <w:color w:val="000000"/>
                <w:sz w:val="20"/>
                <w:szCs w:val="20"/>
              </w:rPr>
              <w:t>After graduating from high school, Adam is thinking about going to college. The college tuition is $15,000 a year. Instead of going to college, Adam could take a full-time job that pays $25,000. What is Adam's opportunity cost of attending college for one year?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$10,000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$15,000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$25,000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$40,000</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16.</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opportunity cost to a consumer who smokes cigarettes consists of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08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Costs imposed on others who inhale second-hand smoke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98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Products that the consumer could have bought instead of cigarettes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28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Amount of cigarette-taxes paid by this consumer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17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Cost of complementary products such as lighters, ashtrays, and cigarette holders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17.</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economic perspective focuses largely on marginal analysis, which means analyzing: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04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Peripheral elements of a given issue or action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1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minor aspects of a given issue or decision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75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changes in the situation that would result from a given action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63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Emotional and psychological facets of a given action</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18.</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of the following is the best synonym for "marginal" in economics?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Scarce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8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Additional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Basic</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Minor</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19.</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of the following is another way of saying "marginal benefits of an action"?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74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Benefits given up, once the action is taken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5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Unintended gains from taking the action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74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Benefits accruing to others, as a result of one's action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4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Extra benefits resulting from the action</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20.</w:t>
            </w:r>
          </w:p>
        </w:tc>
        <w:tc>
          <w:tcPr>
            <w:tcW w:w="4800" w:type="pct"/>
          </w:tcPr>
          <w:p w:rsidR="00880872" w:rsidRDefault="00880872">
            <w:pPr>
              <w:keepNext/>
              <w:keepLines/>
            </w:pPr>
            <w:r>
              <w:rPr>
                <w:rFonts w:ascii="Arial Unicode MS" w:eastAsia="Arial Unicode MS" w:hAnsi="Arial Unicode MS" w:cs="Arial Unicode MS"/>
                <w:color w:val="000000"/>
                <w:sz w:val="20"/>
                <w:szCs w:val="20"/>
              </w:rPr>
              <w:t>Mia wants to buy a book. The economic perspective suggests that Mia will buy the book if: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62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She has enough money to pay for the marginal cost of the book</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50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marginal benefit of the book is a positive value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70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marginal cost of the book is greater than its marginal benefit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70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marginal benefit of the book is greater than its marginal cost</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21.</w:t>
            </w:r>
          </w:p>
        </w:tc>
        <w:tc>
          <w:tcPr>
            <w:tcW w:w="4800" w:type="pct"/>
          </w:tcPr>
          <w:p w:rsidR="00880872" w:rsidRDefault="00880872">
            <w:pPr>
              <w:keepNext/>
              <w:keepLines/>
            </w:pPr>
            <w:r>
              <w:rPr>
                <w:rFonts w:ascii="Arial Unicode MS" w:eastAsia="Arial Unicode MS" w:hAnsi="Arial Unicode MS" w:cs="Arial Unicode MS"/>
                <w:color w:val="000000"/>
                <w:sz w:val="20"/>
                <w:szCs w:val="20"/>
              </w:rPr>
              <w:t>From an economic perspective, when a consumer decides to buy more life insurance, the consumer has most likely concluded that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73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cost of more insurance coverage is negative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73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benefit of more insurance coverage is greater than zero</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87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benefit of more insurance coverage is greater than the marginal cost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84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cost of more insurance coverage is equal to the payment for the extra coverage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22.</w:t>
            </w:r>
          </w:p>
        </w:tc>
        <w:tc>
          <w:tcPr>
            <w:tcW w:w="4800" w:type="pct"/>
          </w:tcPr>
          <w:p w:rsidR="00880872" w:rsidRDefault="00880872">
            <w:pPr>
              <w:keepNext/>
              <w:keepLines/>
            </w:pPr>
            <w:r>
              <w:rPr>
                <w:rFonts w:ascii="Arial Unicode MS" w:eastAsia="Arial Unicode MS" w:hAnsi="Arial Unicode MS" w:cs="Arial Unicode MS"/>
                <w:color w:val="000000"/>
                <w:sz w:val="20"/>
                <w:szCs w:val="20"/>
              </w:rPr>
              <w:t>From an economic perspective, when a student decides to go to the movies instead of studying for a test, it indicates that in the student's thinking the marginal: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58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Benefit of studying is greater than the marginal cost of studying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30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Cost of going to the movies is less than the marginal benefit of going to the movies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94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Benefit of studying are greater than the marginal benefit of going to the movies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35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Cost of going to the movies is greater than the marginal cost of studying</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23.</w:t>
            </w:r>
          </w:p>
        </w:tc>
        <w:tc>
          <w:tcPr>
            <w:tcW w:w="4800" w:type="pct"/>
          </w:tcPr>
          <w:p w:rsidR="00880872" w:rsidRDefault="00880872">
            <w:pPr>
              <w:keepNext/>
              <w:keepLines/>
            </w:pPr>
            <w:r>
              <w:rPr>
                <w:rFonts w:ascii="Arial Unicode MS" w:eastAsia="Arial Unicode MS" w:hAnsi="Arial Unicode MS" w:cs="Arial Unicode MS"/>
                <w:color w:val="000000"/>
                <w:sz w:val="20"/>
                <w:szCs w:val="20"/>
              </w:rPr>
              <w:t>From an economic perspective, when consumers leave a fast-food restaurant because the lines to be served are too long, they have concluded that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38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cost of waiting is less than the marginal benefit of being served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66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cost of waiting is greater than the marginal benefit of being served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17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Management is exhibiting irrational behavior by not maximizing profits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80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Management is making an assumption that other things are equal</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24.</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What is the best economic explanation for why a person would drop out of college to take a job or start a business?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7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he has a good idea for starting a business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09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he has to pay a higher tuition to attend college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40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expected future benefits from starting a business now are greater than the costs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07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opportunity cost of starting a business is high now, but will be low later in life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25.</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What is a major opportunity cost of going to college on a full-time basis?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81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cost of transportation to college instead of to a job</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53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cost of living expenses (room and board) to attend college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59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foregone income that could be earned working full-time job</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04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greater income that will be earned from having a college degree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26.</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process of observing real-world behavior, developing hypotheses, testing them against facts, then using the results to construct theories is called: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42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Opportunity cost estimation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8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scientific method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5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analysis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6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Normative analysis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27.</w:t>
            </w:r>
          </w:p>
        </w:tc>
        <w:tc>
          <w:tcPr>
            <w:tcW w:w="4800" w:type="pct"/>
          </w:tcPr>
          <w:p w:rsidR="00880872" w:rsidRDefault="00880872">
            <w:pPr>
              <w:keepNext/>
              <w:keepLines/>
            </w:pPr>
            <w:r>
              <w:rPr>
                <w:rFonts w:ascii="Arial Unicode MS" w:eastAsia="Arial Unicode MS" w:hAnsi="Arial Unicode MS" w:cs="Arial Unicode MS"/>
                <w:color w:val="000000"/>
                <w:sz w:val="20"/>
                <w:szCs w:val="20"/>
              </w:rPr>
              <w:t>An economic model is a purposeful simplification of reality, whose function includes: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4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Understanding the full complexity of the real world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96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Predicting the behavior of each and every individual or organization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60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Analyzing the behavior of a typical or average consumer or firm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89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Forecasting economic random events with a high level of accuracy</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28.</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economic principle that "unemployment rate will tend to increase as the economy moves into a recession" is an example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0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 normative statement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assumption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8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 loaded terminology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 generalization</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29.</w:t>
            </w:r>
          </w:p>
        </w:tc>
        <w:tc>
          <w:tcPr>
            <w:tcW w:w="4800" w:type="pct"/>
          </w:tcPr>
          <w:p w:rsidR="00880872" w:rsidRDefault="00880872">
            <w:pPr>
              <w:keepNext/>
              <w:keepLines/>
            </w:pPr>
            <w:r>
              <w:rPr>
                <w:rFonts w:ascii="Arial Unicode MS" w:eastAsia="Arial Unicode MS" w:hAnsi="Arial Unicode MS" w:cs="Arial Unicode MS"/>
                <w:color w:val="000000"/>
                <w:sz w:val="20"/>
                <w:szCs w:val="20"/>
              </w:rPr>
              <w:t>Economic models do not reflect the full complexity of reality, but instead are based 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2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Simplifications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8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Tradeoffs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Value judgments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Predictions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30.</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role of an assumption in an economic theory is to: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05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Add realism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4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Prove the theory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7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Cover special cases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42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Simplify the complex reality</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31.</w:t>
            </w:r>
          </w:p>
        </w:tc>
        <w:tc>
          <w:tcPr>
            <w:tcW w:w="4800" w:type="pct"/>
          </w:tcPr>
          <w:p w:rsidR="00880872" w:rsidRDefault="00880872">
            <w:pPr>
              <w:keepNext/>
              <w:keepLines/>
            </w:pPr>
            <w:r>
              <w:rPr>
                <w:rFonts w:ascii="Arial Unicode MS" w:eastAsia="Arial Unicode MS" w:hAnsi="Arial Unicode MS" w:cs="Arial Unicode MS"/>
                <w:color w:val="000000"/>
                <w:sz w:val="20"/>
                <w:szCs w:val="20"/>
              </w:rPr>
              <w:t xml:space="preserve">The </w:t>
            </w:r>
            <w:r>
              <w:rPr>
                <w:rFonts w:ascii="Arial Unicode MS" w:eastAsia="Arial Unicode MS" w:hAnsi="Arial Unicode MS" w:cs="Arial Unicode MS"/>
                <w:i/>
                <w:iCs/>
                <w:color w:val="000000"/>
                <w:sz w:val="20"/>
                <w:szCs w:val="20"/>
              </w:rPr>
              <w:t>ceteris paribus</w:t>
            </w:r>
            <w:r>
              <w:rPr>
                <w:rFonts w:ascii="Arial Unicode MS" w:eastAsia="Arial Unicode MS" w:hAnsi="Arial Unicode MS" w:cs="Arial Unicode MS"/>
                <w:color w:val="000000"/>
                <w:sz w:val="20"/>
                <w:szCs w:val="20"/>
              </w:rPr>
              <w:t xml:space="preserve"> assumption is employed in economic analysis, in order to: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9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State economic goals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3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Simplify the complex world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65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Evaluate an economic system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0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Approximate real-world conditions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32.</w:t>
            </w:r>
          </w:p>
        </w:tc>
        <w:tc>
          <w:tcPr>
            <w:tcW w:w="4800" w:type="pct"/>
          </w:tcPr>
          <w:p w:rsidR="00880872" w:rsidRDefault="00880872">
            <w:pPr>
              <w:keepNext/>
              <w:keepLines/>
            </w:pPr>
            <w:r>
              <w:rPr>
                <w:rFonts w:ascii="Arial Unicode MS" w:eastAsia="Arial Unicode MS" w:hAnsi="Arial Unicode MS" w:cs="Arial Unicode MS"/>
                <w:color w:val="000000"/>
                <w:sz w:val="20"/>
                <w:szCs w:val="20"/>
              </w:rPr>
              <w:t>Another way of saying "</w:t>
            </w:r>
            <w:r>
              <w:rPr>
                <w:rFonts w:ascii="Arial Unicode MS" w:eastAsia="Arial Unicode MS" w:hAnsi="Arial Unicode MS" w:cs="Arial Unicode MS"/>
                <w:i/>
                <w:iCs/>
                <w:color w:val="000000"/>
                <w:sz w:val="20"/>
                <w:szCs w:val="20"/>
              </w:rPr>
              <w:t>ceteris paribus</w:t>
            </w:r>
            <w:r>
              <w:rPr>
                <w:rFonts w:ascii="Arial Unicode MS" w:eastAsia="Arial Unicode MS" w:hAnsi="Arial Unicode MS" w:cs="Arial Unicode MS"/>
                <w:color w:val="000000"/>
                <w:sz w:val="20"/>
                <w:szCs w:val="20"/>
              </w:rPr>
              <w:t>"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6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Other things equal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8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In general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5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In reality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3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Because of this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33.</w:t>
            </w:r>
          </w:p>
        </w:tc>
        <w:tc>
          <w:tcPr>
            <w:tcW w:w="4800" w:type="pct"/>
          </w:tcPr>
          <w:p w:rsidR="00880872" w:rsidRDefault="00880872">
            <w:pPr>
              <w:keepNext/>
              <w:keepLines/>
            </w:pPr>
            <w:r>
              <w:rPr>
                <w:rFonts w:ascii="Arial Unicode MS" w:eastAsia="Arial Unicode MS" w:hAnsi="Arial Unicode MS" w:cs="Arial Unicode MS"/>
                <w:color w:val="000000"/>
                <w:sz w:val="20"/>
                <w:szCs w:val="20"/>
              </w:rPr>
              <w:t xml:space="preserve">The purpose of the </w:t>
            </w:r>
            <w:r>
              <w:rPr>
                <w:rFonts w:ascii="Arial Unicode MS" w:eastAsia="Arial Unicode MS" w:hAnsi="Arial Unicode MS" w:cs="Arial Unicode MS"/>
                <w:i/>
                <w:iCs/>
                <w:color w:val="000000"/>
                <w:sz w:val="20"/>
                <w:szCs w:val="20"/>
              </w:rPr>
              <w:t>ceteris paribus</w:t>
            </w:r>
            <w:r>
              <w:rPr>
                <w:rFonts w:ascii="Arial Unicode MS" w:eastAsia="Arial Unicode MS" w:hAnsi="Arial Unicode MS" w:cs="Arial Unicode MS"/>
                <w:color w:val="000000"/>
                <w:sz w:val="20"/>
                <w:szCs w:val="20"/>
              </w:rPr>
              <w:t xml:space="preserve"> assumption used in economic analysis is to: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1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Avoid making normative statements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50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Distinguish macroeconomics from microeconomics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38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Make sure that all relevant factors are considered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08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Focus on the effect of a single factor on a certain variable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34.</w:t>
            </w:r>
          </w:p>
        </w:tc>
        <w:tc>
          <w:tcPr>
            <w:tcW w:w="4800" w:type="pct"/>
          </w:tcPr>
          <w:p w:rsidR="00880872" w:rsidRDefault="00880872">
            <w:pPr>
              <w:keepNext/>
              <w:keepLines/>
            </w:pPr>
            <w:r>
              <w:rPr>
                <w:rFonts w:ascii="Arial Unicode MS" w:eastAsia="Arial Unicode MS" w:hAnsi="Arial Unicode MS" w:cs="Arial Unicode MS"/>
                <w:color w:val="000000"/>
                <w:sz w:val="20"/>
                <w:szCs w:val="20"/>
              </w:rPr>
              <w:t>Economists have difficulty applying the scientific method because: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6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Economics has a short history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0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scientific method does not really apply to economics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59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People are the focus of economics, and their behavior is highly predictable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14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Controlled laboratory experiments in economics are often not feasible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35.</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of the following illustrates a macroeconomic question?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70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Should the salaries of financial executives be regulated by the government?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37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Are increasing wage demands by workers contributing to price inflation?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48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is the least costly way to produce automobiles and trucks in the United States?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08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Will the introduction of a new computer chip change the demand for computers?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36.</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of the following exemplifies a microeconomic question?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53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is the current national rate of unemployment?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42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the economy experiencing a decline in the rate of inflation?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75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Will a new type of electronic reader or tablet increase the number of buyers?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33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the aggregate output in the economy greater this year than last year?</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37.</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question is an example of a macroeconomic question?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69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is the level of industrial concentration in the U.S. automobile industry?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63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economic incentives can be used to reduce the cost of health care in the nation?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11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policies would be recommended for stimulating national economic growth?</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07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market conditions are expected for milk in the nation this year?</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38.</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question is an example of a microeconomic question?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00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should the Federal government do to reduce the trade deficit with Japan?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38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Will the merger of two airlines likely lead to higher cost of air travel in the economy?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48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factors are contributing to the steep rise in the federal government's total debt?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8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Will the inflation rate remain relatively stable this year?</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39.</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question is an illustration of a microeconomic question?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93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the volume of wine produced in one year dependent upon the price of wine?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03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Does government spending influence interest rates in the economy?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98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the purchasing power of the dollar higher or lower today than it was in 2008?</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23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Which economic system is better for consumers and firms?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40.</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question is an illustration of a macroeconomic question?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62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 corporation unresponsive to the demands of its customers?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36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 consumer boycott an effective means of reducing a product's price?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54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How will the government's budget deficit be affected by public infrastructure projects?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94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Are oil companies ripping off consumers by charging exorbitantly high prices for gasoline?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41.</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of the following is a normative economic statement?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63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Federal budget deficit rose by 120 billion dollars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75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unemployment rate is expected to fall next month</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43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 trade surplus of 200 billion dollars should be our policy goal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50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federal funds rate was reduced by half a percentage point</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42.</w:t>
            </w:r>
          </w:p>
        </w:tc>
        <w:tc>
          <w:tcPr>
            <w:tcW w:w="4800" w:type="pct"/>
          </w:tcPr>
          <w:p w:rsidR="00880872" w:rsidRDefault="00880872">
            <w:pPr>
              <w:keepNext/>
              <w:keepLines/>
            </w:pPr>
            <w:r>
              <w:rPr>
                <w:rFonts w:ascii="Arial Unicode MS" w:eastAsia="Arial Unicode MS" w:hAnsi="Arial Unicode MS" w:cs="Arial Unicode MS"/>
                <w:color w:val="000000"/>
                <w:sz w:val="20"/>
                <w:szCs w:val="20"/>
              </w:rPr>
              <w:t>Matt observes that "there is a high correlation between educational attainment and the level of income." Jean concurs and adds that "high school graduates should all proceed to college."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1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Both Matt's and Jean's statements are positive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3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Both Matt's and Jean's statements are normative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6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Matt's statement is normative while Jean's statement is positive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6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Matt's statement is positive while Jean's statement is normative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43.</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statement in a newspaper that "consumer prices rose last month by 1 percent, and if this trend continues, the annual rate of inflation will be 12 percent for the year" is an example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9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 normative economic statement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7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 positive economic statement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1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Microeconomic analysis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82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Rational self-interest</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44.</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of the following is a positive economic statement?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81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Government must maintain the current level of defense spending to keep the nation safe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24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minimum wage should be increased to give people a decent wage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14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Americans should buy American products in order to boost the national economy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50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Stock prices rose to a new record last month for the fourth month in a row</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45.</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of the following is a normative economic statement?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01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poverty rate hit a new high last year and income distribution also worsened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42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Health care accounts for roughly a third of total spending in the economy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50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government needs to revamp the Social Security program to make it sustainable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76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Retail sales are expected to continue on their downward trend in the next three quarters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46.</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one of the following is a normative economic statement?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874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unemployment rate fell for the fourth straight month, reflecting the effects from stronger economic growth in the second quarter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874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worsening balance of trade must be corrected if this nation is to remain competitive in the world economy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873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Consumer prices are rising at a faster rate than in past months, indicating a renewal of inflationary pressures on the economy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873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To help balance the Federal budget, Congress increased the tax on gasoline to its highest level in the past ten years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47.</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economizing problem for individuals is a consequence of the fact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53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Economic means or incomes are greater than economic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53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Economic wants are greater than economic means or incomes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70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Positive economics is more important than normative economics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7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Normative economics is more important than positive economics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48.</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of the following statements regarding people's wants is true?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03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Over time, people's wants tend to be stable and constant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55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As people consume more products, their wants will be reduced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76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Intangible serves, like tangible goods, may satisfy people's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20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People's wants do not include their basic needs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49.</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budget line is a graph that shows the various combinations of two products that a: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09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Consumer can buy with a given amount of money income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13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Business firm can produce with a given budget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10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Household can produce with a given amount of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2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Nation can trade with another nation</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50.</w:t>
            </w:r>
          </w:p>
        </w:tc>
        <w:tc>
          <w:tcPr>
            <w:tcW w:w="4800" w:type="pct"/>
          </w:tcPr>
          <w:p w:rsidR="00880872" w:rsidRDefault="00880872">
            <w:pPr>
              <w:keepNext/>
              <w:keepLines/>
            </w:pPr>
            <w:r>
              <w:rPr>
                <w:rFonts w:ascii="Arial Unicode MS" w:eastAsia="Arial Unicode MS" w:hAnsi="Arial Unicode MS" w:cs="Arial Unicode MS"/>
                <w:color w:val="000000"/>
                <w:sz w:val="20"/>
                <w:szCs w:val="20"/>
              </w:rPr>
              <w:t>Suppose that a consumer purchases just two goods, X and Y. The ratio of the price of good X to the price of good Y is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58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Intercept on the Y axis of the budget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58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Intercept on the X axis of the budget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94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Size of the shift in the budget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10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Slope of the budget line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51.</w:t>
            </w:r>
          </w:p>
        </w:tc>
        <w:tc>
          <w:tcPr>
            <w:tcW w:w="4800" w:type="pct"/>
          </w:tcPr>
          <w:p w:rsidR="00880872" w:rsidRDefault="00880872">
            <w:pPr>
              <w:keepNext/>
              <w:keepLines/>
            </w:pPr>
            <w:r>
              <w:rPr>
                <w:rFonts w:ascii="Arial Unicode MS" w:eastAsia="Arial Unicode MS" w:hAnsi="Arial Unicode MS" w:cs="Arial Unicode MS"/>
                <w:color w:val="000000"/>
                <w:sz w:val="20"/>
                <w:szCs w:val="20"/>
              </w:rPr>
              <w:t>Suppose that a consumer purchases just two goods, X and Y. The Y-intercept of the budget line in this case would indicate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13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Maximum dollar amount of budget that the consumers has for good 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15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Price that the consumer has to pay for each unit of good 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88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Maximum quantity of good Y that the consumer could buy with a given budget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97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Quantity of good Y that the consumer would want to buy</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52.</w:t>
            </w:r>
          </w:p>
        </w:tc>
        <w:tc>
          <w:tcPr>
            <w:tcW w:w="4800" w:type="pct"/>
          </w:tcPr>
          <w:p w:rsidR="00880872" w:rsidRDefault="00880872">
            <w:pPr>
              <w:keepNext/>
              <w:keepLines/>
            </w:pPr>
            <w:r>
              <w:rPr>
                <w:rFonts w:ascii="Arial Unicode MS" w:eastAsia="Arial Unicode MS" w:hAnsi="Arial Unicode MS" w:cs="Arial Unicode MS"/>
                <w:color w:val="000000"/>
                <w:sz w:val="20"/>
                <w:szCs w:val="20"/>
              </w:rPr>
              <w:t>Suppose that a consumer purchases just two goods, X and Y. The slope of the budget line would indicate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42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Opportunity cost of good Y in terms of good X given up for each unit of 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42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Opportunity cost of good X in terms of good Y given up for each unit of 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88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Maximum quantity of good Y that the consumer could buy with a given budget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88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Maximum quantity of good X that the consumer could buy with a given budget</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53.</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point or product-combination to the left of and inside a budget line: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76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attainable, but a combination or point to the right of the line is unattainable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76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unattainable, but a combination or point to the right of the line is attainable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13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Costs more than a combination or point on the budget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55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Costs more than a combination or point outside the budget line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54.</w:t>
            </w:r>
          </w:p>
        </w:tc>
        <w:tc>
          <w:tcPr>
            <w:tcW w:w="4800" w:type="pct"/>
          </w:tcPr>
          <w:p w:rsidR="00880872" w:rsidRDefault="00880872">
            <w:pPr>
              <w:keepNext/>
              <w:keepLines/>
            </w:pPr>
            <w:r>
              <w:rPr>
                <w:rFonts w:ascii="Arial Unicode MS" w:eastAsia="Arial Unicode MS" w:hAnsi="Arial Unicode MS" w:cs="Arial Unicode MS"/>
                <w:color w:val="000000"/>
                <w:sz w:val="20"/>
                <w:szCs w:val="20"/>
              </w:rPr>
              <w:t>Assume that a consumer spends a given budget on only two goods, and that the prices of the two goods are constant. The budget line in this case would: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0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Definitely be a straight downward-sloping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68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Possibly be a straight upward-sloping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14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Be a curved graph bowed outwards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7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Be a curved bell-shaped graph</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55.</w:t>
            </w:r>
          </w:p>
        </w:tc>
        <w:tc>
          <w:tcPr>
            <w:tcW w:w="4800" w:type="pct"/>
          </w:tcPr>
          <w:p w:rsidR="00880872" w:rsidRDefault="00880872">
            <w:pPr>
              <w:keepNext/>
              <w:keepLines/>
            </w:pPr>
            <w:r>
              <w:rPr>
                <w:rFonts w:ascii="Arial Unicode MS" w:eastAsia="Arial Unicode MS" w:hAnsi="Arial Unicode MS" w:cs="Arial Unicode MS"/>
                <w:color w:val="000000"/>
                <w:sz w:val="20"/>
                <w:szCs w:val="20"/>
              </w:rPr>
              <w:t>Assume that a consumer has a given budget or income of $12, and that she can buy only two goods, apples or bananas. The price of an apple is $1.50 and the price of a banana is $0.75.</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information given above. If the consumer spent all of her budget on just apples or just bananas, how many apples or bananas maximum would she be able to buy?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0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12 apples or 8 bananas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0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8 apples or 12 bananas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0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16 apples or 12 bananas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0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8 apples or 16 bananas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56.</w:t>
            </w:r>
          </w:p>
        </w:tc>
        <w:tc>
          <w:tcPr>
            <w:tcW w:w="4800" w:type="pct"/>
          </w:tcPr>
          <w:p w:rsidR="00880872" w:rsidRDefault="00880872">
            <w:pPr>
              <w:keepNext/>
              <w:keepLines/>
            </w:pPr>
            <w:r>
              <w:rPr>
                <w:rFonts w:ascii="Arial Unicode MS" w:eastAsia="Arial Unicode MS" w:hAnsi="Arial Unicode MS" w:cs="Arial Unicode MS"/>
                <w:color w:val="000000"/>
                <w:sz w:val="20"/>
                <w:szCs w:val="20"/>
              </w:rPr>
              <w:t>Assume that a consumer has a given budget or income of $12, and that she can buy only two goods, apples or bananas. The price of an apple is $1.50 and the price of a banana is $0.75.</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information given above. What is the slope of the budget line, if the quantity of apples were measured on the horizontal axis and bananas on the vertical axis?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-0.5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-0.8</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-1.6</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-2.0</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57.</w:t>
            </w:r>
          </w:p>
        </w:tc>
        <w:tc>
          <w:tcPr>
            <w:tcW w:w="4800" w:type="pct"/>
          </w:tcPr>
          <w:p w:rsidR="00880872" w:rsidRDefault="00880872">
            <w:pPr>
              <w:keepNext/>
              <w:keepLines/>
            </w:pPr>
            <w:r>
              <w:rPr>
                <w:rFonts w:ascii="Arial Unicode MS" w:eastAsia="Arial Unicode MS" w:hAnsi="Arial Unicode MS" w:cs="Arial Unicode MS"/>
                <w:color w:val="000000"/>
                <w:sz w:val="20"/>
                <w:szCs w:val="20"/>
              </w:rPr>
              <w:t>Assume that a consumer has a given budget or income of $12, and that she can buy only two goods, apples or bananas. The price of an apple is $1.50 and the price of a banana is $0.75.</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information given above. If the consumer decides to buy 4 apples, how many bananas can she also buy with the remainder of her budget?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9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8 bananas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4 bananas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6 bananas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10 bananas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58.</w:t>
            </w:r>
          </w:p>
        </w:tc>
        <w:tc>
          <w:tcPr>
            <w:tcW w:w="4800" w:type="pct"/>
          </w:tcPr>
          <w:p w:rsidR="00880872" w:rsidRDefault="00880872">
            <w:pPr>
              <w:keepNext/>
              <w:keepLines/>
            </w:pPr>
            <w:r>
              <w:rPr>
                <w:rFonts w:ascii="Arial Unicode MS" w:eastAsia="Arial Unicode MS" w:hAnsi="Arial Unicode MS" w:cs="Arial Unicode MS"/>
                <w:color w:val="000000"/>
                <w:sz w:val="20"/>
                <w:szCs w:val="20"/>
              </w:rPr>
              <w:t>Assume that a consumer has a given budget or income of $12, and that she can buy only two goods, apples or bananas. The price of an apple is $1.50 and the price of a banana is $0.75.</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information given above. For this consumer, the opportunity cost of buying one more apple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0.5 of a banana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0.8 of a banana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8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1 banana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2 bananas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59.</w:t>
            </w:r>
          </w:p>
        </w:tc>
        <w:tc>
          <w:tcPr>
            <w:tcW w:w="4800" w:type="pct"/>
          </w:tcPr>
          <w:p w:rsidR="00880872" w:rsidRDefault="00880872">
            <w:pPr>
              <w:keepNext/>
              <w:keepLines/>
            </w:pPr>
            <w:r>
              <w:rPr>
                <w:rFonts w:ascii="Arial Unicode MS" w:eastAsia="Arial Unicode MS" w:hAnsi="Arial Unicode MS" w:cs="Arial Unicode MS"/>
                <w:color w:val="000000"/>
                <w:sz w:val="20"/>
                <w:szCs w:val="20"/>
              </w:rPr>
              <w:t>Assume that a consumer has a given budget or income of $12, and that she can buy only two goods, apples or bananas. The price of an apple is $1.50 and the price of a banana is $0.75.</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information given above. For this consumer, the opportunity cost of buying two bananas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1 apple.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1.5 apples.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8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0.5 apple.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0.75 apple.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60.</w:t>
            </w:r>
          </w:p>
        </w:tc>
        <w:tc>
          <w:tcPr>
            <w:tcW w:w="4800" w:type="pct"/>
          </w:tcPr>
          <w:p w:rsidR="00880872" w:rsidRDefault="00880872">
            <w:pPr>
              <w:keepNext/>
              <w:keepLines/>
            </w:pPr>
            <w:r>
              <w:rPr>
                <w:rFonts w:ascii="Arial Unicode MS" w:eastAsia="Arial Unicode MS" w:hAnsi="Arial Unicode MS" w:cs="Arial Unicode MS"/>
                <w:color w:val="000000"/>
                <w:sz w:val="20"/>
                <w:szCs w:val="20"/>
              </w:rPr>
              <w:t>Assume that a consumer purchases only two products and there is a decrease in the consumer's income. The prices of the two products stay constant. The decrease in income will result in a: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5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Shift of the budget line inward to the left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75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Shift of the budget line outward to the right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68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 decrease in the slope of the budget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7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the slope of the budget line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61.</w:t>
            </w:r>
          </w:p>
        </w:tc>
        <w:tc>
          <w:tcPr>
            <w:tcW w:w="4800" w:type="pct"/>
          </w:tcPr>
          <w:p w:rsidR="00880872" w:rsidRDefault="00880872">
            <w:pPr>
              <w:keepNext/>
              <w:keepLines/>
            </w:pPr>
            <w:r>
              <w:rPr>
                <w:rFonts w:ascii="Arial Unicode MS" w:eastAsia="Arial Unicode MS" w:hAnsi="Arial Unicode MS" w:cs="Arial Unicode MS"/>
                <w:color w:val="000000"/>
                <w:sz w:val="20"/>
                <w:szCs w:val="20"/>
              </w:rPr>
              <w:t>Assume that a consumer purchases only two products. Suppose that the consumer's money income doubles, and the prices of the two products also double. These changes in income and prices will result in: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6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 shift of the budget line inward to the left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9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 shift of the budget line outward to the right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54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No change in the budget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7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the slope of the budget line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62.</w:t>
            </w:r>
          </w:p>
        </w:tc>
        <w:tc>
          <w:tcPr>
            <w:tcW w:w="4800" w:type="pct"/>
          </w:tcPr>
          <w:p w:rsidR="00880872" w:rsidRDefault="00880872">
            <w:pPr>
              <w:keepNext/>
              <w:keepLines/>
            </w:pPr>
            <w:r>
              <w:rPr>
                <w:rFonts w:ascii="Arial Unicode MS" w:eastAsia="Arial Unicode MS" w:hAnsi="Arial Unicode MS" w:cs="Arial Unicode MS"/>
                <w:color w:val="000000"/>
                <w:sz w:val="20"/>
                <w:szCs w:val="20"/>
              </w:rPr>
              <w:t>One major part of the opportunity costs of one's decision to go to college after high-school graduation is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53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Additional income that one can get if one had a college degree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5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Education that one gets while in college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00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High-school diploma needed in order to apply for college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88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Full-time job that one could have gotten instead of going to college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63.</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economizing problem faced by a society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69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To achieve a more equitable distribution of income in the society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801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consequence of the fact that productive resources are scarce relative to economic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0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To establish prices which are fair for both producers and consumers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24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That product prices often rise more rapidly than incomes of consumers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64.</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economizing problem is essentially one of deciding how to make the best use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54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Limited resources to satisfy limited economic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95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Unlimited resources to satisfy unlimited economic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73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Unlimited resources to satisfy limited economic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7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Limited resources to satisfy unlimited economic wants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65.</w:t>
            </w:r>
          </w:p>
        </w:tc>
        <w:tc>
          <w:tcPr>
            <w:tcW w:w="4800" w:type="pct"/>
          </w:tcPr>
          <w:p w:rsidR="00880872" w:rsidRDefault="00880872">
            <w:pPr>
              <w:keepNext/>
              <w:keepLines/>
            </w:pPr>
            <w:r>
              <w:rPr>
                <w:rFonts w:ascii="Arial Unicode MS" w:eastAsia="Arial Unicode MS" w:hAnsi="Arial Unicode MS" w:cs="Arial Unicode MS"/>
                <w:color w:val="000000"/>
                <w:sz w:val="20"/>
                <w:szCs w:val="20"/>
              </w:rPr>
              <w:t xml:space="preserve">Economists would classify all of the following as "land," </w:t>
            </w:r>
            <w:r>
              <w:rPr>
                <w:rFonts w:ascii="Arial Unicode MS" w:eastAsia="Arial Unicode MS" w:hAnsi="Arial Unicode MS" w:cs="Arial Unicode MS"/>
                <w:i/>
                <w:iCs/>
                <w:color w:val="000000"/>
                <w:sz w:val="20"/>
                <w:szCs w:val="20"/>
              </w:rPr>
              <w:t>except</w:t>
            </w:r>
            <w:r>
              <w:rPr>
                <w:rFonts w:ascii="Arial Unicode MS" w:eastAsia="Arial Unicode MS" w:hAnsi="Arial Unicode MS" w:cs="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1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Two thousand acres of virgin forest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7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 hydroelectric dam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6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Crude oil reserves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Iron ore deposits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66.</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individual who brings together economic resources and assumes the risk of business ventures in a capitalist economy is called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Manager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Entrepreneur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Stockbroker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Banker</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67.</w:t>
            </w:r>
          </w:p>
        </w:tc>
        <w:tc>
          <w:tcPr>
            <w:tcW w:w="4800" w:type="pct"/>
          </w:tcPr>
          <w:p w:rsidR="00880872" w:rsidRDefault="00880872">
            <w:pPr>
              <w:keepNext/>
              <w:keepLines/>
            </w:pPr>
            <w:r>
              <w:rPr>
                <w:rFonts w:ascii="Arial Unicode MS" w:eastAsia="Arial Unicode MS" w:hAnsi="Arial Unicode MS" w:cs="Arial Unicode MS"/>
                <w:color w:val="000000"/>
                <w:sz w:val="20"/>
                <w:szCs w:val="20"/>
              </w:rPr>
              <w:t xml:space="preserve">Which of the following would </w:t>
            </w:r>
            <w:r>
              <w:rPr>
                <w:rFonts w:ascii="Arial Unicode MS" w:eastAsia="Arial Unicode MS" w:hAnsi="Arial Unicode MS" w:cs="Arial Unicode MS"/>
                <w:i/>
                <w:iCs/>
                <w:color w:val="000000"/>
                <w:sz w:val="20"/>
                <w:szCs w:val="20"/>
              </w:rPr>
              <w:t>not</w:t>
            </w:r>
            <w:r>
              <w:rPr>
                <w:rFonts w:ascii="Arial Unicode MS" w:eastAsia="Arial Unicode MS" w:hAnsi="Arial Unicode MS" w:cs="Arial Unicode MS"/>
                <w:color w:val="000000"/>
                <w:sz w:val="20"/>
                <w:szCs w:val="20"/>
              </w:rPr>
              <w:t xml:space="preserve"> be considered a capital resource by economists?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77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 van used by a mother to transport the family around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73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office computer used by an accountant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30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crane used by a building contractor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15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camera used by a professional photographer</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68.</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of the following is considered an economic resource?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4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ice cream that kids buy at the ice cream parlor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09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HD-TV sets in people's homes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68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land that is designated as national parks by the government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88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shoppers buying stuff at the mall</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69.</w:t>
            </w:r>
          </w:p>
        </w:tc>
        <w:tc>
          <w:tcPr>
            <w:tcW w:w="4800" w:type="pct"/>
          </w:tcPr>
          <w:p w:rsidR="00880872" w:rsidRDefault="00880872">
            <w:pPr>
              <w:keepNext/>
              <w:keepLines/>
            </w:pPr>
            <w:r>
              <w:rPr>
                <w:rFonts w:ascii="Arial Unicode MS" w:eastAsia="Arial Unicode MS" w:hAnsi="Arial Unicode MS" w:cs="Arial Unicode MS"/>
                <w:color w:val="000000"/>
                <w:sz w:val="20"/>
                <w:szCs w:val="20"/>
              </w:rPr>
              <w:t xml:space="preserve">Which of the following is </w:t>
            </w:r>
            <w:r>
              <w:rPr>
                <w:rFonts w:ascii="Arial Unicode MS" w:eastAsia="Arial Unicode MS" w:hAnsi="Arial Unicode MS" w:cs="Arial Unicode MS"/>
                <w:i/>
                <w:iCs/>
                <w:color w:val="000000"/>
                <w:sz w:val="20"/>
                <w:szCs w:val="20"/>
              </w:rPr>
              <w:t>not</w:t>
            </w:r>
            <w:r>
              <w:rPr>
                <w:rFonts w:ascii="Arial Unicode MS" w:eastAsia="Arial Unicode MS" w:hAnsi="Arial Unicode MS" w:cs="Arial Unicode MS"/>
                <w:color w:val="000000"/>
                <w:sz w:val="20"/>
                <w:szCs w:val="20"/>
              </w:rPr>
              <w:t xml:space="preserve"> a factor of production?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Money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Labor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Capital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Entrepreneur</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70.</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of the following is considered a firm's "factor of production"?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1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Money or cash balances of the firm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09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firm's shares of common stock</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4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U.S. Treasury bonds owned by the firm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4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office building occupied by the firm</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71.</w:t>
            </w:r>
          </w:p>
        </w:tc>
        <w:tc>
          <w:tcPr>
            <w:tcW w:w="4800" w:type="pct"/>
          </w:tcPr>
          <w:p w:rsidR="00880872" w:rsidRDefault="00880872">
            <w:pPr>
              <w:keepNext/>
              <w:keepLines/>
            </w:pPr>
            <w:r>
              <w:rPr>
                <w:rFonts w:ascii="Arial Unicode MS" w:eastAsia="Arial Unicode MS" w:hAnsi="Arial Unicode MS" w:cs="Arial Unicode MS"/>
                <w:color w:val="000000"/>
                <w:sz w:val="20"/>
                <w:szCs w:val="20"/>
              </w:rPr>
              <w:t xml:space="preserve">Money is </w:t>
            </w:r>
            <w:r>
              <w:rPr>
                <w:rFonts w:ascii="Arial Unicode MS" w:eastAsia="Arial Unicode MS" w:hAnsi="Arial Unicode MS" w:cs="Arial Unicode MS"/>
                <w:i/>
                <w:iCs/>
                <w:color w:val="000000"/>
                <w:sz w:val="20"/>
                <w:szCs w:val="20"/>
              </w:rPr>
              <w:t>not</w:t>
            </w:r>
            <w:r>
              <w:rPr>
                <w:rFonts w:ascii="Arial Unicode MS" w:eastAsia="Arial Unicode MS" w:hAnsi="Arial Unicode MS" w:cs="Arial Unicode MS"/>
                <w:color w:val="000000"/>
                <w:sz w:val="20"/>
                <w:szCs w:val="20"/>
              </w:rPr>
              <w:t xml:space="preserve"> considered to be an economic resource because: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3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As such it is not productive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8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Money is not a free gift of nature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0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Money is made by man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3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Idle money balances do not earn interest income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72.</w:t>
            </w:r>
          </w:p>
        </w:tc>
        <w:tc>
          <w:tcPr>
            <w:tcW w:w="4800" w:type="pct"/>
          </w:tcPr>
          <w:p w:rsidR="00880872" w:rsidRDefault="00880872">
            <w:pPr>
              <w:keepNext/>
              <w:keepLines/>
            </w:pPr>
            <w:r>
              <w:rPr>
                <w:rFonts w:ascii="Arial Unicode MS" w:eastAsia="Arial Unicode MS" w:hAnsi="Arial Unicode MS" w:cs="Arial Unicode MS"/>
                <w:color w:val="000000"/>
                <w:sz w:val="20"/>
                <w:szCs w:val="20"/>
              </w:rPr>
              <w:t>One basic difference between "land" and "capital" resources is that land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58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Manufactured while capital is man-made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8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Unlimited while capital is limited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00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Natural while capital is man-made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8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Limited while capital is unlimited</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73.</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of the following is considered to be an entrepreneur?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10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 self-employed person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14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MBA graduate hired by a firm to be its CEO</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15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 production-line worker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7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customer of a firm</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74.</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role of the entrepreneur in society is to: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20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Provide capital to the firm which the management combines with labor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23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Bring the factors of production together and take the risks of producing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57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Control the land upon which all production takes place to get the most rent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80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Regulate what products are considered safe to market</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75.</w:t>
            </w:r>
          </w:p>
        </w:tc>
        <w:tc>
          <w:tcPr>
            <w:tcW w:w="4800" w:type="pct"/>
          </w:tcPr>
          <w:p w:rsidR="00880872" w:rsidRDefault="00880872">
            <w:pPr>
              <w:keepNext/>
              <w:keepLines/>
            </w:pPr>
            <w:r>
              <w:rPr>
                <w:rFonts w:ascii="Arial Unicode MS" w:eastAsia="Arial Unicode MS" w:hAnsi="Arial Unicode MS" w:cs="Arial Unicode MS"/>
                <w:color w:val="000000"/>
                <w:sz w:val="20"/>
                <w:szCs w:val="20"/>
              </w:rPr>
              <w:t>One basic difference between "labor" and "entrepreneur" is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6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Labor is hired by a firm whereas the entrepreneur owns the firm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45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entrepreneurs has high-level skills whereas labor does not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81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Labor performs manual work whereas an entrepreneur performs mental work</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20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Education is important for an entrepreneur but not for labor</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76.</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of the following is one of the simplifying assumptions made in constructing a production possibilities curve?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10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state of technology is constantly changing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5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 wide variety of products are produced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01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Resources are fully employed and are used in least-cost methods of production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03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Quantities of available resources in the economy vary from one point to another</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77.</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production possibilities curve is a graph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89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maximum amounts of labor and capital resources available for production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46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Various combinations of goods and services among which consumers are indifferent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48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maximum combinations of products that can be produced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40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maximum amount of capital and labor that the economy can employ</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78.</w:t>
            </w:r>
          </w:p>
        </w:tc>
        <w:tc>
          <w:tcPr>
            <w:tcW w:w="4800" w:type="pct"/>
          </w:tcPr>
          <w:p w:rsidR="00880872" w:rsidRDefault="00880872">
            <w:pPr>
              <w:keepNext/>
              <w:keepLines/>
            </w:pPr>
            <w:r>
              <w:rPr>
                <w:rFonts w:ascii="Arial Unicode MS" w:eastAsia="Arial Unicode MS" w:hAnsi="Arial Unicode MS" w:cs="Arial Unicode MS"/>
                <w:color w:val="000000"/>
                <w:sz w:val="20"/>
                <w:szCs w:val="20"/>
              </w:rPr>
              <w:t>On a production possibilities curve, the single optimal or best combination of output for any society: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25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at a point near the top of the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32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at the precise midpoint of the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59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at a point near the bottom of the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64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Depends upon the preferences of society</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79.</w:t>
            </w:r>
          </w:p>
        </w:tc>
        <w:tc>
          <w:tcPr>
            <w:tcW w:w="4800" w:type="pct"/>
          </w:tcPr>
          <w:p w:rsidR="00880872" w:rsidRDefault="00880872">
            <w:pPr>
              <w:keepNext/>
              <w:keepLines/>
            </w:pPr>
            <w:r>
              <w:rPr>
                <w:rFonts w:ascii="Arial Unicode MS" w:eastAsia="Arial Unicode MS" w:hAnsi="Arial Unicode MS" w:cs="Arial Unicode MS"/>
                <w:color w:val="000000"/>
                <w:sz w:val="20"/>
                <w:szCs w:val="20"/>
              </w:rPr>
              <w:t xml:space="preserve">All of the following would affect the position and shape of a nation's production possibilities curve, </w:t>
            </w:r>
            <w:r>
              <w:rPr>
                <w:rFonts w:ascii="Arial Unicode MS" w:eastAsia="Arial Unicode MS" w:hAnsi="Arial Unicode MS" w:cs="Arial Unicode MS"/>
                <w:i/>
                <w:iCs/>
                <w:color w:val="000000"/>
                <w:sz w:val="20"/>
                <w:szCs w:val="20"/>
              </w:rPr>
              <w:t>except</w:t>
            </w:r>
            <w:r>
              <w:rPr>
                <w:rFonts w:ascii="Arial Unicode MS" w:eastAsia="Arial Unicode MS" w:hAnsi="Arial Unicode MS" w:cs="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6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amount of labor available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40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level of unemployment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1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amount of the capital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02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rate of technological progress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80.</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a nation produces more consumer goods and less capital goods, then the nation will have: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50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More consumption now, but less consumption later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57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Less consumption now, but more consumption later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27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More consumption now, with no effect on consumption later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23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Less consumption later, with no effect on consumption now</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81.</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nation can produce two products: steel and wheat. The table below is the nation's production possibilities schedule: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ttps://www.eztestonline.com/hurix/13875319597571100738.tp4?REQUEST=SHOWmedia&amp;media=image002PRINT.png" o:spid="_x0000_i1025" type="#_x0000_t75" style="width:219.75pt;height:48pt;visibility:visible">
                  <v:imagedata r:id="rId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table. If the nation uses all of its resources to produce only wheat, then its production combination will be: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B</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F</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82.</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nation can produce two products: steel and wheat. The table below is the nation's production possibilities schedule: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https://www.eztestonline.com/hurix/13875319597571100738.tp4?REQUEST=SHOWmedia&amp;media=image003PRINT.png" o:spid="_x0000_i1026" type="#_x0000_t75" style="width:219.75pt;height:48pt;visibility:visible">
                  <v:imagedata r:id="rId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table. Which of the following output-combinations is unattainable: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8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1 steel and 80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8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4 steel and 55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8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30 wheat and 3 steel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8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95 wheat and 0 steel</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83.</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nation can produce two products: steel and wheat. The table below is the nation's production possibilities schedule: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https://www.eztestonline.com/hurix/13875319597571100738.tp4?REQUEST=SHOWmedia&amp;media=image004PRINT.png" o:spid="_x0000_i1027" type="#_x0000_t75" style="width:219.75pt;height:48pt;visibility:visible">
                  <v:imagedata r:id="rId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table. A change from combination C to B means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3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1 unit of steel is given up to get 75 units of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57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2 units of steel are given up to get 75 units of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83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1 unit of steel is given up to get 15 more units of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08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2 units of steel are given up to get 15 more units of wheat</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84.</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nation can produce two products: steel and wheat. The table below is the nation's production possibilities schedule: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28" type="#_x0000_t75" style="width:219.75pt;height:48pt;visibility:visible">
                  <v:imagedata r:id="rId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 xml:space="preserve">Refer to the above table. The </w:t>
            </w:r>
            <w:r>
              <w:rPr>
                <w:rFonts w:ascii="Arial Unicode MS" w:eastAsia="Arial Unicode MS" w:hAnsi="Arial Unicode MS" w:cs="Arial Unicode MS"/>
                <w:i/>
                <w:iCs/>
                <w:color w:val="000000"/>
                <w:sz w:val="20"/>
                <w:szCs w:val="20"/>
              </w:rPr>
              <w:t>marginal</w:t>
            </w:r>
            <w:r>
              <w:rPr>
                <w:rFonts w:ascii="Arial Unicode MS" w:eastAsia="Arial Unicode MS" w:hAnsi="Arial Unicode MS" w:cs="Arial Unicode MS"/>
                <w:color w:val="000000"/>
                <w:sz w:val="20"/>
                <w:szCs w:val="20"/>
              </w:rPr>
              <w:t xml:space="preserve"> opportunity cost of the third unit of steel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6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18.3 units of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5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25 units of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5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20 units of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5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55 units of wheat</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85.</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nation can produce two products: steel and wheat. The table below is the nation's production possibilities schedule: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https://www.eztestonline.com/hurix/13875319597571100738.tp4?REQUEST=SHOWmedia&amp;media=image005PRINT.png" o:spid="_x0000_i1029" type="#_x0000_t75" style="width:219.75pt;height:48pt;visibility:visible">
                  <v:imagedata r:id="rId9"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table. In moving from combination E to F, the opportunity cost of an additional unit of steel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2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5 units of steel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0 unit of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1 unit of steel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5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30 units of wheat</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86.</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nation can produce two products: steel and wheat. The table below is the nation's production possibilities schedule: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30" type="#_x0000_t75" style="width:219.75pt;height:48pt;visibility:visible">
                  <v:imagedata r:id="rId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table. In moving stepwise from possibility A to B to C … to F, the opportunity cost of a unit of steel in terms of wheat: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8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5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Decreases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6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Remains constant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8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Increases at first then decreases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87.</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nation can produce two products: tanks and autos. The table below is the nation's production possibilities: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https://www.eztestonline.com/hurix/13875319597571100738.tp4?REQUEST=SHOWmedia&amp;media=image007PRINT.png" o:spid="_x0000_i1031" type="#_x0000_t75" style="width:222pt;height:50.25pt;visibility:visible">
                  <v:imagedata r:id="rId1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table. According to the production possibilities schedule, a combination of 4 tanks and 650 autos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48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Attainable, and involves an efficient use of society's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78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Attainable, but would not be in the best interests of a strong national defense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73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Less than (or below) the maximum attainable output combination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07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Not attainable because the nation does not have sufficient resources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88.</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nation can produce two products: tanks and autos. The table below is the nation's production possibilities: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https://www.eztestonline.com/hurix/13875319597571100738.tp4?REQUEST=SHOWmedia&amp;media=image008PRINT.png" o:spid="_x0000_i1032" type="#_x0000_t75" style="width:222pt;height:50.25pt;visibility:visible">
                  <v:imagedata r:id="rId11"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Given the production possibilities schedule above, a combination of 3 tanks and 350 autos: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20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Illustrates the tradeoff between tanks and autos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44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attainable but entails some unemployment or inefficient use of society's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61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Cannot be produced by society, given its current resources and production technology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18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not attainable because this combination is not listed in the schedule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89.</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nation can produce two products: tanks and autos. The table below is the nation's production possibilities: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https://www.eztestonline.com/hurix/13875319597571100738.tp4?REQUEST=SHOWmedia&amp;media=image009PRINT.png" o:spid="_x0000_i1033" type="#_x0000_t75" style="width:222pt;height:50.25pt;visibility:visible">
                  <v:imagedata r:id="rId1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table. In moving from combination C to B, the opportunity cost of producing 100 more autos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2 units of tanks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2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1 unit of tanks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5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850 units of autos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6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1800 units of autos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90.</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nation can produce two products: tanks and autos. The table below is the nation's production possibilities: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34" type="#_x0000_t75" style="width:222pt;height:50.25pt;visibility:visible">
                  <v:imagedata r:id="rId1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 xml:space="preserve">Refer to the above table. The </w:t>
            </w:r>
            <w:r>
              <w:rPr>
                <w:rFonts w:ascii="Arial Unicode MS" w:eastAsia="Arial Unicode MS" w:hAnsi="Arial Unicode MS" w:cs="Arial Unicode MS"/>
                <w:i/>
                <w:iCs/>
                <w:color w:val="000000"/>
                <w:sz w:val="20"/>
                <w:szCs w:val="20"/>
              </w:rPr>
              <w:t>total</w:t>
            </w:r>
            <w:r>
              <w:rPr>
                <w:rFonts w:ascii="Arial Unicode MS" w:eastAsia="Arial Unicode MS" w:hAnsi="Arial Unicode MS" w:cs="Arial Unicode MS"/>
                <w:color w:val="000000"/>
                <w:sz w:val="20"/>
                <w:szCs w:val="20"/>
              </w:rPr>
              <w:t xml:space="preserve"> opportunity cost of three units of tanks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6 units of tanks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5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350 units of autos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5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650 units of autos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6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1000 units of autos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91.</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nation can produce two products: tanks and autos. The table below is the nation's production possibilities: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35" type="#_x0000_t75" style="width:222pt;height:50.25pt;visibility:visible">
                  <v:imagedata r:id="rId11"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 xml:space="preserve">Refer to the above table. The </w:t>
            </w:r>
            <w:r>
              <w:rPr>
                <w:rFonts w:ascii="Arial Unicode MS" w:eastAsia="Arial Unicode MS" w:hAnsi="Arial Unicode MS" w:cs="Arial Unicode MS"/>
                <w:i/>
                <w:iCs/>
                <w:color w:val="000000"/>
                <w:sz w:val="20"/>
                <w:szCs w:val="20"/>
              </w:rPr>
              <w:t>marginal</w:t>
            </w:r>
            <w:r>
              <w:rPr>
                <w:rFonts w:ascii="Arial Unicode MS" w:eastAsia="Arial Unicode MS" w:hAnsi="Arial Unicode MS" w:cs="Arial Unicode MS"/>
                <w:color w:val="000000"/>
                <w:sz w:val="20"/>
                <w:szCs w:val="20"/>
              </w:rPr>
              <w:t xml:space="preserve"> opportunity cost of the fourth unit of tanks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4 units of tanks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5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300 units of autos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5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350 units of autos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6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1000 units of autos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92.</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nation can produce two products: tanks and autos. The table below is the nation's production possibilities: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36" type="#_x0000_t75" style="width:222pt;height:50.25pt;visibility:visible">
                  <v:imagedata r:id="rId1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table. If the nation produces more and more tanks, the opportunity cost of each additional tank in terms of autos: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6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Remains constant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Falls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8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8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Cannot be measured</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93.</w:t>
            </w:r>
          </w:p>
        </w:tc>
        <w:tc>
          <w:tcPr>
            <w:tcW w:w="4800" w:type="pct"/>
          </w:tcPr>
          <w:p w:rsidR="00880872" w:rsidRDefault="00880872">
            <w:pPr>
              <w:keepNext/>
              <w:keepLines/>
            </w:pPr>
            <w:r>
              <w:rPr>
                <w:rFonts w:ascii="Arial Unicode MS" w:eastAsia="Arial Unicode MS" w:hAnsi="Arial Unicode MS" w:cs="Arial Unicode MS"/>
                <w:color w:val="000000"/>
                <w:sz w:val="20"/>
                <w:szCs w:val="20"/>
              </w:rPr>
              <w:t>In a graph of the production possibilities curve, the two axes of the graph indicate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6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Prices of the two products that a nation can produce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79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Maximum quantities of the two resources that a nation possesses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43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Price of the products on the vertical axis, and quantities on the horizontal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95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Quantities of the two products that a nation can produce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94.</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point inside the production possibilities curve is ____ while a point outside the curve is ____.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0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Attainable</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unattainable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10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Unattainable</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attainable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6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Below the maximum possible</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the maximum possible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73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maximum possible</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below the maximum possible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95.</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point or combination that is on the production possibilities curve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89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Attainable and resources are fully employed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24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Attainable, but some resources are unemployed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48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Unattainable, but some resources are unemployed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95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Attainable only if we get additional resources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96.</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point outside (to the right of) the production possibilities curve of a nation: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6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not attainable for this nation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90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easily attainable for this nation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13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Implies that there are unemployed resources in this nation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3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Implies that this nation is using its resources fully</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97.</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following graph is the production possibilities curve of a nation: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https://www.eztestonline.com/hurix/13875319597571100738.tp4?REQUEST=SHOWmedia&amp;media=image011PRINT.png" o:spid="_x0000_i1037" type="#_x0000_t75" style="width:107.25pt;height:179.25pt;visibility:visible">
                  <v:imagedata r:id="rId13"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The combination "5 drill presses and 2 bread" indicates: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74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unattainable combination for the nation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09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Some resources in the nation are unemployed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08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ideal combination for the nation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50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combination produced when the nation is at full employment</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98.</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following graph is the production possibilities curve of a nation: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https://www.eztestonline.com/hurix/13875319597571100738.tp4?REQUEST=SHOWmedia&amp;media=image012PRINT.png" o:spid="_x0000_i1038" type="#_x0000_t75" style="width:107.25pt;height:179.25pt;visibility:visible">
                  <v:imagedata r:id="rId14"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Which of the following combinations would be unattainable?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35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8 drill presses and 1 bread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35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7 drill presses and 2 bread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4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10 drill presses and 4 bread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35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2 drill presses and 3 bread</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74"/>
        <w:gridCol w:w="8986"/>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99.</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following graph is the production possibilities curve of a nation: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39" type="#_x0000_t75" style="width:107.25pt;height:179.25pt;visibility:visible">
                  <v:imagedata r:id="rId13"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 xml:space="preserve">Refer to the above graph. The </w:t>
            </w:r>
            <w:r>
              <w:rPr>
                <w:rFonts w:ascii="Arial Unicode MS" w:eastAsia="Arial Unicode MS" w:hAnsi="Arial Unicode MS" w:cs="Arial Unicode MS"/>
                <w:i/>
                <w:iCs/>
                <w:color w:val="000000"/>
                <w:sz w:val="20"/>
                <w:szCs w:val="20"/>
              </w:rPr>
              <w:t>total</w:t>
            </w:r>
            <w:r>
              <w:rPr>
                <w:rFonts w:ascii="Arial Unicode MS" w:eastAsia="Arial Unicode MS" w:hAnsi="Arial Unicode MS" w:cs="Arial Unicode MS"/>
                <w:color w:val="000000"/>
                <w:sz w:val="20"/>
                <w:szCs w:val="20"/>
              </w:rPr>
              <w:t xml:space="preserve"> opportunity cost of nine drill presses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2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1 unit of bread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8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1 unit of drill presses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3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3 units of bread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0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10 units of drill presses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100.</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following graph is the production possibilities curve of a nation: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https://www.eztestonline.com/hurix/13875319597571100738.tp4?REQUEST=SHOWmedia&amp;media=image013PRINT.png" o:spid="_x0000_i1040" type="#_x0000_t75" style="width:107.25pt;height:179.25pt;visibility:visible">
                  <v:imagedata r:id="rId15"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 xml:space="preserve">Refer to the above graph. The </w:t>
            </w:r>
            <w:r>
              <w:rPr>
                <w:rFonts w:ascii="Arial Unicode MS" w:eastAsia="Arial Unicode MS" w:hAnsi="Arial Unicode MS" w:cs="Arial Unicode MS"/>
                <w:i/>
                <w:iCs/>
                <w:color w:val="000000"/>
                <w:sz w:val="20"/>
                <w:szCs w:val="20"/>
              </w:rPr>
              <w:t>marginal</w:t>
            </w:r>
            <w:r>
              <w:rPr>
                <w:rFonts w:ascii="Arial Unicode MS" w:eastAsia="Arial Unicode MS" w:hAnsi="Arial Unicode MS" w:cs="Arial Unicode MS"/>
                <w:color w:val="000000"/>
                <w:sz w:val="20"/>
                <w:szCs w:val="20"/>
              </w:rPr>
              <w:t xml:space="preserve"> opportunity cost of the fourth unit of bread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8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0 unit of drill presses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8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1 unit of drill presses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9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3 units of drill presses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9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4 units of drill presses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101.</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movement from one point to another along the production possibilities curve would imply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0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labor force available to society has grown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2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Productivity has increased over time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0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Productivity has declined over time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80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Society is producing a different combination of outputs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102.</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a nation is initially on its production possibilities curve, then it can increase its production of one good only by: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90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Decreasing the production of the other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8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Increasing the production of the other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38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Holding constant the production of the other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40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Decreasing the price of the other good</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103.</w:t>
            </w:r>
          </w:p>
        </w:tc>
        <w:tc>
          <w:tcPr>
            <w:tcW w:w="4800" w:type="pct"/>
          </w:tcPr>
          <w:p w:rsidR="00880872" w:rsidRDefault="00880872">
            <w:pPr>
              <w:keepNext/>
              <w:keepLines/>
            </w:pPr>
            <w:r>
              <w:rPr>
                <w:rFonts w:ascii="Arial Unicode MS" w:eastAsia="Arial Unicode MS" w:hAnsi="Arial Unicode MS" w:cs="Arial Unicode MS"/>
                <w:color w:val="000000"/>
                <w:sz w:val="20"/>
                <w:szCs w:val="20"/>
              </w:rPr>
              <w:t>Because of increasing opportunity costs, the production possibility curve: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85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bowed out from (or concave to) the origin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88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Can be either downward- or upward-sloping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9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At first rises, then falls eventually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0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 straight downward-sloping line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104.</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law of increasing opportunity costs states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13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Costs of production increase for one good, but costs decrease for the other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820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Increases in wages and other resource costs is what the increasing opportunity costs refer to</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817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Increases in the production of one good require larger and larger sacrifices of the other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48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Increases in the production of one good make the production of that good and easier</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105.</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the opportunity cost of producing extra units of one good (expressed in terms of the amount of another good given up) remains constant, then the shape of the production possibilities curve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1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 straight horizontal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88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 straight downward-sloping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02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upward-sloping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 vertical line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106.</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of the following statements is an explanation for the law of increasing opportunity costs?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27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Many economic resources are better at producing one product rather than another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89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economy is employing all of its available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02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In any economy, the state of technology is changing and resources are variable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43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economy is achieving productive efficiency by producing goods at the least cost</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107.</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the production possibilities curve is a straight line, then: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50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opportunity cost of producing one good is zero</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8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law of increasing opportunity costs does not apply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33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society can produce more of both goods simultaneously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67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society is capable of producing only one of the goods and not the other</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108.</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economic resources are perfectly interchangeable between the two products shown on a production possibilities graph: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1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economy will always be at full employment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16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More of one product can be produced without producing less of the other product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05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production possibilities curve would be a straight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60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two products are of equal value to the economy</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109.</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best output or the optimal production of the nation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84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combination of products at the midpoint of the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32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combination of products at the two endpoints of the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33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Determined by equalizing the marginal benefits and marginal costs of each product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27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production combination where the opportunity costs are minimized</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110.</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When a nation is under-allocating resources to the production of a good, then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39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benefit is greater than the marginal cost of the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11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benefit is less than the marginal cost of the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4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cost of producing the good is decreasing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58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benefit of producing the good is increasing</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111.</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the marginal benefit of a good is less than its marginal cost, then the nation should: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3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Produce more of that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55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Maintain the current level of production of that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6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Reduce the marginal benefit of that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1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Reduce the production of that good</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112.</w:t>
            </w:r>
          </w:p>
        </w:tc>
        <w:tc>
          <w:tcPr>
            <w:tcW w:w="4800" w:type="pct"/>
          </w:tcPr>
          <w:p w:rsidR="00880872" w:rsidRDefault="00880872">
            <w:pPr>
              <w:keepNext/>
              <w:keepLines/>
            </w:pPr>
            <w:r>
              <w:rPr>
                <w:rFonts w:ascii="Arial Unicode MS" w:eastAsia="Arial Unicode MS" w:hAnsi="Arial Unicode MS" w:cs="Arial Unicode MS"/>
                <w:color w:val="000000"/>
                <w:sz w:val="20"/>
                <w:szCs w:val="20"/>
              </w:rPr>
              <w:t>Suppose that a nation can only make two products: defense goods and civilian goods. In a graph of the marginal benefit (MB) and marginal cost (MC) of defense goods, a leftward shift of the MB curve will cause the optimal quantity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3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Civilian goods to decrease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52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Both civilian goods and defense goods to decrease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44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Defense goods to decrease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38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Defense goods to increase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113.</w:t>
            </w:r>
          </w:p>
        </w:tc>
        <w:tc>
          <w:tcPr>
            <w:tcW w:w="4800" w:type="pct"/>
          </w:tcPr>
          <w:p w:rsidR="00880872" w:rsidRDefault="00880872">
            <w:pPr>
              <w:keepNext/>
              <w:keepLines/>
            </w:pPr>
            <w:r>
              <w:rPr>
                <w:rFonts w:ascii="Arial Unicode MS" w:eastAsia="Arial Unicode MS" w:hAnsi="Arial Unicode MS" w:cs="Arial Unicode MS"/>
                <w:color w:val="000000"/>
                <w:sz w:val="20"/>
                <w:szCs w:val="20"/>
              </w:rPr>
              <w:t>Imagine an ideal scenario where world peace prevails and all nations are led by peace-minded leaders. In such a world,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28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MB for defense goods would shift left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40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MB for defense goods would shift right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2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MC for defense goods would shift left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4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MC for defense goods would shift right</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114.</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15PRINT.png" o:spid="_x0000_i1041" type="#_x0000_t75" style="width:173.25pt;height:173.25pt;visibility:visible">
                  <v:imagedata r:id="rId1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The graph above shows the production possibilities curve for an economy producing two goods, X and Y. Which of the points on the graph indicate unemployed resources?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6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D</w:t>
                  </w:r>
                  <w:r>
                    <w:rPr>
                      <w:rFonts w:ascii="Arial Unicode MS" w:eastAsia="Arial Unicode MS" w:hAnsi="Arial Unicode MS" w:cs="Arial Unicode MS"/>
                      <w:color w:val="000000"/>
                      <w:sz w:val="20"/>
                      <w:szCs w:val="20"/>
                    </w:rPr>
                    <w:t xml:space="preserve"> only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E</w:t>
                  </w:r>
                  <w:r>
                    <w:rPr>
                      <w:rFonts w:ascii="Arial Unicode MS" w:eastAsia="Arial Unicode MS" w:hAnsi="Arial Unicode MS" w:cs="Arial Unicode MS"/>
                      <w:color w:val="000000"/>
                      <w:sz w:val="20"/>
                      <w:szCs w:val="20"/>
                    </w:rPr>
                    <w:t xml:space="preserve"> and </w:t>
                  </w:r>
                  <w:r>
                    <w:rPr>
                      <w:rFonts w:ascii="Arial Unicode MS" w:eastAsia="Arial Unicode MS" w:hAnsi="Arial Unicode MS" w:cs="Arial Unicode MS"/>
                      <w:i/>
                      <w:iCs/>
                      <w:color w:val="000000"/>
                      <w:sz w:val="20"/>
                      <w:szCs w:val="20"/>
                    </w:rPr>
                    <w:t>A</w:t>
                  </w:r>
                  <w:r>
                    <w:rPr>
                      <w:rFonts w:ascii="Arial Unicode MS" w:eastAsia="Arial Unicode MS" w:hAnsi="Arial Unicode MS" w:cs="Arial Unicode MS"/>
                      <w:color w:val="000000"/>
                      <w:sz w:val="20"/>
                      <w:szCs w:val="20"/>
                    </w:rPr>
                    <w:t xml:space="preserve"> only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B</w:t>
                  </w:r>
                  <w:r>
                    <w:rPr>
                      <w:rFonts w:ascii="Arial Unicode MS" w:eastAsia="Arial Unicode MS" w:hAnsi="Arial Unicode MS" w:cs="Arial Unicode MS"/>
                      <w:color w:val="000000"/>
                      <w:sz w:val="20"/>
                      <w:szCs w:val="20"/>
                    </w:rPr>
                    <w:t xml:space="preserve"> and </w:t>
                  </w:r>
                  <w:r>
                    <w:rPr>
                      <w:rFonts w:ascii="Arial Unicode MS" w:eastAsia="Arial Unicode MS" w:hAnsi="Arial Unicode MS" w:cs="Arial Unicode MS"/>
                      <w:i/>
                      <w:iCs/>
                      <w:color w:val="000000"/>
                      <w:sz w:val="20"/>
                      <w:szCs w:val="20"/>
                    </w:rPr>
                    <w:t>A</w:t>
                  </w:r>
                  <w:r>
                    <w:rPr>
                      <w:rFonts w:ascii="Arial Unicode MS" w:eastAsia="Arial Unicode MS" w:hAnsi="Arial Unicode MS" w:cs="Arial Unicode MS"/>
                      <w:color w:val="000000"/>
                      <w:sz w:val="20"/>
                      <w:szCs w:val="20"/>
                    </w:rPr>
                    <w:t xml:space="preserve"> only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B</w:t>
                  </w:r>
                  <w:r>
                    <w:rPr>
                      <w:rFonts w:ascii="Arial Unicode MS" w:eastAsia="Arial Unicode MS" w:hAnsi="Arial Unicode MS" w:cs="Arial Unicode MS"/>
                      <w:color w:val="000000"/>
                      <w:sz w:val="20"/>
                      <w:szCs w:val="20"/>
                    </w:rPr>
                    <w:t xml:space="preserve"> and </w:t>
                  </w:r>
                  <w:r>
                    <w:rPr>
                      <w:rFonts w:ascii="Arial Unicode MS" w:eastAsia="Arial Unicode MS" w:hAnsi="Arial Unicode MS" w:cs="Arial Unicode MS"/>
                      <w:i/>
                      <w:iCs/>
                      <w:color w:val="000000"/>
                      <w:sz w:val="20"/>
                      <w:szCs w:val="20"/>
                    </w:rPr>
                    <w:t>C</w:t>
                  </w:r>
                  <w:r>
                    <w:rPr>
                      <w:rFonts w:ascii="Arial Unicode MS" w:eastAsia="Arial Unicode MS" w:hAnsi="Arial Unicode MS" w:cs="Arial Unicode MS"/>
                      <w:color w:val="000000"/>
                      <w:sz w:val="20"/>
                      <w:szCs w:val="20"/>
                    </w:rPr>
                    <w:t xml:space="preserve"> only</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115.</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16PRINT.png" o:spid="_x0000_i1042" type="#_x0000_t75" style="width:173.25pt;height:173.25pt;visibility:visible">
                  <v:imagedata r:id="rId1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 xml:space="preserve">The graph above shows the production possibilities curve for an economy producing two goods, X and Y. All of the following may allow the economy to produce combination D in the future, </w:t>
            </w:r>
            <w:r>
              <w:rPr>
                <w:rFonts w:ascii="Arial Unicode MS" w:eastAsia="Arial Unicode MS" w:hAnsi="Arial Unicode MS" w:cs="Arial Unicode MS"/>
                <w:i/>
                <w:iCs/>
                <w:color w:val="000000"/>
                <w:sz w:val="20"/>
                <w:szCs w:val="20"/>
              </w:rPr>
              <w:t>except</w:t>
            </w:r>
            <w:r>
              <w:rPr>
                <w:rFonts w:ascii="Arial Unicode MS" w:eastAsia="Arial Unicode MS" w:hAnsi="Arial Unicode MS" w:cs="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9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Lower unemployment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05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Increasing labor supply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5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Economic growth</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1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Technological advances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116.</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17PRINT.png" o:spid="_x0000_i1043" type="#_x0000_t75" style="width:173.25pt;height:173.25pt;visibility:visible">
                  <v:imagedata r:id="rId1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Which of the following movements would indicate economic growth?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05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From point A to point C</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05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From point B to point C</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0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From point A to point 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0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From point C to point D</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117.</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a nation is operating at a point inside the production possibilities curve, it indicates that the nation could: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42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 its production of both goods X and Y simultaneously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69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 its production of one good, but only at the expense of reducing the other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35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Not produce any more of one of the goods X or 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52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Not employ any more resources because all resources are now employed</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118.</w:t>
            </w:r>
          </w:p>
        </w:tc>
        <w:tc>
          <w:tcPr>
            <w:tcW w:w="4800" w:type="pct"/>
          </w:tcPr>
          <w:p w:rsidR="00880872" w:rsidRDefault="00880872">
            <w:pPr>
              <w:keepNext/>
              <w:keepLines/>
            </w:pPr>
            <w:r>
              <w:rPr>
                <w:rFonts w:ascii="Arial Unicode MS" w:eastAsia="Arial Unicode MS" w:hAnsi="Arial Unicode MS" w:cs="Arial Unicode MS"/>
                <w:color w:val="000000"/>
                <w:sz w:val="20"/>
                <w:szCs w:val="20"/>
              </w:rPr>
              <w:t>Consider an economy that is producing inside its production possibilities curve. This economy could move closer towards its production possibilities curve by: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00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Distributing incomes more equally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70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Employing more of its available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65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Increasing the levels of wages and prices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68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Acquiring additional resources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119.</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reduction in the level of unemployment would have which effect with respect to the nation's production possibilities curve?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9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It would shift the curve to the right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8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It would shift the curve to the left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87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It would not shift the curve</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it would be represented by a movement from a point inside the curve toward a point on the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87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It would not shift the curve</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it would be represented by a movement from a point on the curve to a point outside the curve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120.</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19PRINT.png" o:spid="_x0000_i1044" type="#_x0000_t75" style="width:175.5pt;height:172.5pt;visibility:visible">
                  <v:imagedata r:id="rId19"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Which of the following movements would indicate a reduction in unemployment?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0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From point C to point 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0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From point F to point H</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05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From point E to point 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0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From point D to point G</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121.</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20PRINT.png" o:spid="_x0000_i1045" type="#_x0000_t75" style="width:175.5pt;height:172.5pt;visibility:visible">
                  <v:imagedata r:id="rId2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Which of the following statements about combination G is true?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58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nation cannot produce combination G even if the nation gets additional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87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nation can currently produce combination G if the nation specializes and trades with another nation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87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nation may not be able to produce combination G, but it can consume that combination if it specializes and trades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69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nation would much prefer to be at combination F than at combination G</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122.</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21PRINT.png" o:spid="_x0000_i1046" type="#_x0000_t75" style="width:175.5pt;height:172.5pt;visibility:visible">
                  <v:imagedata r:id="rId21"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Which point or output-combination in the above graph could the nation produce only if it experienced economic growth?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Combination F</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Combination 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3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Combination C</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3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Combination 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123.</w:t>
            </w:r>
          </w:p>
        </w:tc>
        <w:tc>
          <w:tcPr>
            <w:tcW w:w="4800" w:type="pct"/>
          </w:tcPr>
          <w:p w:rsidR="00880872" w:rsidRDefault="00880872">
            <w:pPr>
              <w:keepNext/>
              <w:keepLines/>
            </w:pPr>
            <w:r>
              <w:rPr>
                <w:rFonts w:ascii="Arial Unicode MS" w:eastAsia="Arial Unicode MS" w:hAnsi="Arial Unicode MS" w:cs="Arial Unicode MS"/>
                <w:color w:val="000000"/>
                <w:sz w:val="20"/>
                <w:szCs w:val="20"/>
              </w:rPr>
              <w:t>Economic growth may be represented by: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59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 movement from one end of the production possibilities curve to the other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2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upward-sloping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91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 movement from a point inside to a point on the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60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 rightward shift of the production possibilities curve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124.</w:t>
            </w:r>
          </w:p>
        </w:tc>
        <w:tc>
          <w:tcPr>
            <w:tcW w:w="4800" w:type="pct"/>
          </w:tcPr>
          <w:p w:rsidR="00880872" w:rsidRDefault="00880872">
            <w:pPr>
              <w:keepNext/>
              <w:keepLines/>
            </w:pPr>
            <w:r>
              <w:rPr>
                <w:rFonts w:ascii="Arial Unicode MS" w:eastAsia="Arial Unicode MS" w:hAnsi="Arial Unicode MS" w:cs="Arial Unicode MS"/>
                <w:color w:val="000000"/>
                <w:sz w:val="20"/>
                <w:szCs w:val="20"/>
              </w:rPr>
              <w:t>Economic growth is a result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3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 reduction in the unemployment rate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38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the opportunity costs of production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55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 decrease in the demand for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3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the supply of resources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125.</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nation that devotes more of its resources to the production of capital goods is likely to: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85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Cause its production possibilities curve to shift outward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73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Cause its production possibilities curve to shift inward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7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 the slope of its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8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Decrease the slope of its production possibilities curve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126.</w:t>
            </w:r>
          </w:p>
        </w:tc>
        <w:tc>
          <w:tcPr>
            <w:tcW w:w="4800" w:type="pct"/>
          </w:tcPr>
          <w:p w:rsidR="00880872" w:rsidRDefault="00880872">
            <w:pPr>
              <w:keepNext/>
              <w:keepLines/>
            </w:pPr>
            <w:r>
              <w:rPr>
                <w:rFonts w:ascii="Arial Unicode MS" w:eastAsia="Arial Unicode MS" w:hAnsi="Arial Unicode MS" w:cs="Arial Unicode MS"/>
                <w:color w:val="000000"/>
                <w:sz w:val="20"/>
                <w:szCs w:val="20"/>
              </w:rPr>
              <w:t xml:space="preserve">Which of the following statements is </w:t>
            </w:r>
            <w:r>
              <w:rPr>
                <w:rFonts w:ascii="Arial Unicode MS" w:eastAsia="Arial Unicode MS" w:hAnsi="Arial Unicode MS" w:cs="Arial Unicode MS"/>
                <w:i/>
                <w:iCs/>
                <w:color w:val="000000"/>
                <w:sz w:val="20"/>
                <w:szCs w:val="20"/>
              </w:rPr>
              <w:t>not</w:t>
            </w:r>
            <w:r>
              <w:rPr>
                <w:rFonts w:ascii="Arial Unicode MS" w:eastAsia="Arial Unicode MS" w:hAnsi="Arial Unicode MS" w:cs="Arial Unicode MS"/>
                <w:color w:val="000000"/>
                <w:sz w:val="20"/>
                <w:szCs w:val="20"/>
              </w:rPr>
              <w:t xml:space="preserve"> correct?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94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a nation's labor supply will cause its potential output to increase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835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Economic growth can be illustrated by an expansion of a nation's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87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the quantity of a nation's resources will cause economic growth, but an increase in the quality of resources will not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87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New technologies or new ways of producing output can cause a nation's production possibilities curve to shift outwards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127.</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23PRINT.png" o:spid="_x0000_i1047" type="#_x0000_t75" style="width:117pt;height:173.25pt;visibility:visible">
                  <v:imagedata r:id="rId2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Which point in the graph would allow a simultaneous increase in the production of both investment and consumer goods?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B</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C</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D</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128.</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24PRINT.png" o:spid="_x0000_i1048" type="#_x0000_t75" style="width:117pt;height:173.25pt;visibility:visible">
                  <v:imagedata r:id="rId23"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The selection of which point on the production possibilities curve is most like to result in the largest increase in economic growth over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B</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C</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D</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129.</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_x0000_i1049" type="#_x0000_t75" style="width:117pt;height:173.25pt;visibility:visible">
                  <v:imagedata r:id="rId2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 xml:space="preserve">Refer to the above graph. All of the following development would allow a movement from point C to a point outside the production possibilities curve, </w:t>
            </w:r>
            <w:r>
              <w:rPr>
                <w:rFonts w:ascii="Arial Unicode MS" w:eastAsia="Arial Unicode MS" w:hAnsi="Arial Unicode MS" w:cs="Arial Unicode MS"/>
                <w:i/>
                <w:iCs/>
                <w:color w:val="000000"/>
                <w:sz w:val="20"/>
                <w:szCs w:val="20"/>
              </w:rPr>
              <w:t>except</w:t>
            </w:r>
            <w:r>
              <w:rPr>
                <w:rFonts w:ascii="Arial Unicode MS" w:eastAsia="Arial Unicode MS" w:hAnsi="Arial Unicode MS" w:cs="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2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the supply of resource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7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improvement in the quality of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74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 reduction in unemployment of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1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 technological advance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130.</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26PRINT.png" o:spid="_x0000_i1050" type="#_x0000_t75" style="width:180.75pt;height:180.75pt;visibility:visible">
                  <v:imagedata r:id="rId24"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 xml:space="preserve">Refer to the above production possibilities curves. Curve (a) is the current curve for the economy. Focusing on curve (a), point </w:t>
            </w:r>
            <w:r>
              <w:rPr>
                <w:rFonts w:ascii="Arial Unicode MS" w:eastAsia="Arial Unicode MS" w:hAnsi="Arial Unicode MS" w:cs="Arial Unicode MS"/>
                <w:i/>
                <w:iCs/>
                <w:color w:val="000000"/>
                <w:sz w:val="20"/>
                <w:szCs w:val="20"/>
              </w:rPr>
              <w:t>N</w:t>
            </w:r>
            <w:r>
              <w:rPr>
                <w:rFonts w:ascii="Arial Unicode MS" w:eastAsia="Arial Unicode MS" w:hAnsi="Arial Unicode MS" w:cs="Arial Unicode MS"/>
                <w:color w:val="000000"/>
                <w:sz w:val="20"/>
                <w:szCs w:val="20"/>
              </w:rPr>
              <w:t xml:space="preserve"> suggests that the economy currently produces: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59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More goods for the future than at point P</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55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Less goods for the future than at point P</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7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Less goods for the present than at point P</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6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combination of output that is less than its potential</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131.</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27PRINT.png" o:spid="_x0000_i1051" type="#_x0000_t75" style="width:180.75pt;height:180.75pt;visibility:visible">
                  <v:imagedata r:id="rId25"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production possibilities curves. Curve (a) is the initial curve for the economy, and the nation is initially producing combination P. A shift from curve (a) to curve (b) suggests that the economy can then increase its production of capital goods: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49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Only if it reduces its production of consumer goods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14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So as to produce the combination 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26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And consumer goods simultaneously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59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But will have to hold constant its production of consumer goods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132.</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_x0000_i1052" type="#_x0000_t75" style="width:180.75pt;height:180.75pt;visibility:visible">
                  <v:imagedata r:id="rId24"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production possibilities curves. Curve (a) is the initial curve for the economy. If the economy's production possibilities then shift to curve (b), then: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49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 xml:space="preserve">Point </w:t>
                  </w:r>
                  <w:r>
                    <w:rPr>
                      <w:rFonts w:ascii="Arial Unicode MS" w:eastAsia="Arial Unicode MS" w:hAnsi="Arial Unicode MS" w:cs="Arial Unicode MS"/>
                      <w:i/>
                      <w:iCs/>
                      <w:color w:val="000000"/>
                      <w:sz w:val="20"/>
                      <w:szCs w:val="20"/>
                    </w:rPr>
                    <w:t>N</w:t>
                  </w:r>
                  <w:r>
                    <w:rPr>
                      <w:rFonts w:ascii="Arial Unicode MS" w:eastAsia="Arial Unicode MS" w:hAnsi="Arial Unicode MS" w:cs="Arial Unicode MS"/>
                      <w:color w:val="000000"/>
                      <w:sz w:val="20"/>
                      <w:szCs w:val="20"/>
                    </w:rPr>
                    <w:t xml:space="preserve"> would still indicate a case of full production and full employment of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48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 xml:space="preserve">Point </w:t>
                  </w:r>
                  <w:r>
                    <w:rPr>
                      <w:rFonts w:ascii="Arial Unicode MS" w:eastAsia="Arial Unicode MS" w:hAnsi="Arial Unicode MS" w:cs="Arial Unicode MS"/>
                      <w:i/>
                      <w:iCs/>
                      <w:color w:val="000000"/>
                      <w:sz w:val="20"/>
                      <w:szCs w:val="20"/>
                    </w:rPr>
                    <w:t>P</w:t>
                  </w:r>
                  <w:r>
                    <w:rPr>
                      <w:rFonts w:ascii="Arial Unicode MS" w:eastAsia="Arial Unicode MS" w:hAnsi="Arial Unicode MS" w:cs="Arial Unicode MS"/>
                      <w:color w:val="000000"/>
                      <w:sz w:val="20"/>
                      <w:szCs w:val="20"/>
                    </w:rPr>
                    <w:t xml:space="preserve"> would still indicate a case of full production and full employment of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93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 xml:space="preserve">Point </w:t>
                  </w:r>
                  <w:r>
                    <w:rPr>
                      <w:rFonts w:ascii="Arial Unicode MS" w:eastAsia="Arial Unicode MS" w:hAnsi="Arial Unicode MS" w:cs="Arial Unicode MS"/>
                      <w:i/>
                      <w:iCs/>
                      <w:color w:val="000000"/>
                      <w:sz w:val="20"/>
                      <w:szCs w:val="20"/>
                    </w:rPr>
                    <w:t>N</w:t>
                  </w:r>
                  <w:r>
                    <w:rPr>
                      <w:rFonts w:ascii="Arial Unicode MS" w:eastAsia="Arial Unicode MS" w:hAnsi="Arial Unicode MS" w:cs="Arial Unicode MS"/>
                      <w:color w:val="000000"/>
                      <w:sz w:val="20"/>
                      <w:szCs w:val="20"/>
                    </w:rPr>
                    <w:t xml:space="preserve"> would indicate some unemployment or underemployment of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90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 xml:space="preserve">Point </w:t>
                  </w:r>
                  <w:r>
                    <w:rPr>
                      <w:rFonts w:ascii="Arial Unicode MS" w:eastAsia="Arial Unicode MS" w:hAnsi="Arial Unicode MS" w:cs="Arial Unicode MS"/>
                      <w:i/>
                      <w:iCs/>
                      <w:color w:val="000000"/>
                      <w:sz w:val="20"/>
                      <w:szCs w:val="20"/>
                    </w:rPr>
                    <w:t>L</w:t>
                  </w:r>
                  <w:r>
                    <w:rPr>
                      <w:rFonts w:ascii="Arial Unicode MS" w:eastAsia="Arial Unicode MS" w:hAnsi="Arial Unicode MS" w:cs="Arial Unicode MS"/>
                      <w:color w:val="000000"/>
                      <w:sz w:val="20"/>
                      <w:szCs w:val="20"/>
                    </w:rPr>
                    <w:t xml:space="preserve"> would indicate some unemployment or underemployment of resources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133.</w:t>
            </w:r>
          </w:p>
        </w:tc>
        <w:tc>
          <w:tcPr>
            <w:tcW w:w="4800" w:type="pct"/>
          </w:tcPr>
          <w:p w:rsidR="00880872" w:rsidRDefault="00880872">
            <w:pPr>
              <w:keepNext/>
              <w:keepLines/>
            </w:pPr>
            <w:r>
              <w:rPr>
                <w:rFonts w:ascii="Arial Unicode MS" w:eastAsia="Arial Unicode MS" w:hAnsi="Arial Unicode MS" w:cs="Arial Unicode MS"/>
                <w:color w:val="000000"/>
                <w:sz w:val="20"/>
                <w:szCs w:val="20"/>
              </w:rPr>
              <w:t>Suppose there are two economies, Alpha and Beta, which have the same production possibilities curves. If Beta devotes more resources to produce capital goods than consumer goods as compared to Alpha, then in the future: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04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Alpha will experience greater economic growth than Beta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04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Beta will experience greater economic growth than Alpha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41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Alpha will not be able to achieve full employment or productive efficiency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31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Beta will not be able to achieve full employment or productive efficiency</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134.</w:t>
            </w:r>
          </w:p>
        </w:tc>
        <w:tc>
          <w:tcPr>
            <w:tcW w:w="4800" w:type="pct"/>
          </w:tcPr>
          <w:p w:rsidR="00880872" w:rsidRDefault="00880872">
            <w:pPr>
              <w:keepNext/>
              <w:keepLines/>
            </w:pPr>
            <w:r>
              <w:rPr>
                <w:rFonts w:ascii="Arial Unicode MS" w:eastAsia="Arial Unicode MS" w:hAnsi="Arial Unicode MS" w:cs="Arial Unicode MS"/>
                <w:color w:val="000000"/>
                <w:sz w:val="20"/>
                <w:szCs w:val="20"/>
              </w:rPr>
              <w:t>Cuba is a command economy that suffered a decline in economic growth because of a cut in the aid provided by the former Soviet Union when the latter collapsed. As a consequence, Cuba: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567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Experienced an outward shift of its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554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Experienced an inward shift of its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03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Moved from one point to another along its existing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79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Went to a point inside its production possibilities curve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135.</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situation would most likely cause a nation's production possibilities curve to shift inward?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6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unemployment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25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the amount of imports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85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the number of skilled immigrant workers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60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destruction caused by bombing and warfare in a losing military conflict</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136.</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nation can increase its production possibilities by: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07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Shifting resources to produce more consumer goods and less investment goods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7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Shifting resources from private goods to public goods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4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Improving labor productivity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3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Eliminating unemployment</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137.</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society can consume a combination of goods outside its production possibilities if there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9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Lower unemployment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25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International specialization and trade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71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change in consumers' tastes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6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change in prices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138.</w:t>
            </w:r>
          </w:p>
        </w:tc>
        <w:tc>
          <w:tcPr>
            <w:tcW w:w="4800" w:type="pct"/>
          </w:tcPr>
          <w:p w:rsidR="00880872" w:rsidRDefault="00880872">
            <w:pPr>
              <w:keepNext/>
              <w:keepLines/>
            </w:pPr>
            <w:r>
              <w:rPr>
                <w:rFonts w:ascii="Arial Unicode MS" w:eastAsia="Arial Unicode MS" w:hAnsi="Arial Unicode MS" w:cs="Arial Unicode MS"/>
                <w:color w:val="000000"/>
                <w:sz w:val="20"/>
                <w:szCs w:val="20"/>
              </w:rPr>
              <w:t>Specialization and international trade allows a nation to: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56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Produce a combination of goods that is beyond (or outside) its production possibilities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67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Consume a combination of goods that is beyond (or outside) its production possibilities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77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Have an upward-sloping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43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Consume a lot of goods without having to produce any output</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139.</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pitfall to sound economic reasoning is reflected in a person's view that "pharmaceutical and oil companies are price-gouging the consumers"?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4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Faulty definition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4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Post hoc fallacy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75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Loaded terminology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1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Confusing correlation and causation</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140.</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pitfall to sound economic reasoning is illustrated when a person comments that "capitalists focus only on profits and don't care about their workers"?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0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Abstraction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Biases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3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fallacy of composition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1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Confusing correlation and causation</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141.</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person observes that consumer prices often fall when a nation experiences economic growth. The person then concludes that falling consumer prices leads to economic growth. This would be an example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3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fallacy of composition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Biases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1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Confusing correlation and causation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6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use of loaded terminology</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142.</w:t>
            </w:r>
          </w:p>
        </w:tc>
        <w:tc>
          <w:tcPr>
            <w:tcW w:w="4800" w:type="pct"/>
          </w:tcPr>
          <w:p w:rsidR="00880872" w:rsidRDefault="00880872">
            <w:pPr>
              <w:keepNext/>
              <w:keepLines/>
            </w:pPr>
            <w:r>
              <w:rPr>
                <w:rFonts w:ascii="Arial Unicode MS" w:eastAsia="Arial Unicode MS" w:hAnsi="Arial Unicode MS" w:cs="Arial Unicode MS"/>
                <w:color w:val="000000"/>
                <w:sz w:val="20"/>
                <w:szCs w:val="20"/>
              </w:rPr>
              <w:t>You observe that when stock prices rise, interest rates soon fall, and therefore conclude that higher stock prices lead to lower interest rates. This would be an example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3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fallacy of composition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85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Tradeoff among economic goals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7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post hoc fallacy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6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use of loaded terminology</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143.</w:t>
            </w:r>
          </w:p>
        </w:tc>
        <w:tc>
          <w:tcPr>
            <w:tcW w:w="4800" w:type="pct"/>
          </w:tcPr>
          <w:p w:rsidR="00880872" w:rsidRDefault="00880872">
            <w:pPr>
              <w:keepNext/>
              <w:keepLines/>
            </w:pPr>
            <w:r>
              <w:rPr>
                <w:rFonts w:ascii="Arial Unicode MS" w:eastAsia="Arial Unicode MS" w:hAnsi="Arial Unicode MS" w:cs="Arial Unicode MS"/>
                <w:color w:val="000000"/>
                <w:sz w:val="20"/>
                <w:szCs w:val="20"/>
              </w:rPr>
              <w:t>Increasing the share of your income that you save is good for you. Therefore it would be good for the whole economy if everyone saved more. This exemplifies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4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Post hoc fallacy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9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Fallacy of composition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32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Use of loaded terminology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00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Confusion between correlation and causation</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144.</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of the following is the fallacy in the fallacy of composition?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1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Whatever goes up must come down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4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Facts are more important than theories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37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is true for the part is necessarily also true for the whole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88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If event B occurs after event A, event A must have caused event B</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145.</w:t>
            </w:r>
          </w:p>
        </w:tc>
        <w:tc>
          <w:tcPr>
            <w:tcW w:w="4800" w:type="pct"/>
          </w:tcPr>
          <w:p w:rsidR="00880872" w:rsidRDefault="00880872">
            <w:pPr>
              <w:keepNext/>
              <w:keepLines/>
            </w:pPr>
            <w:r>
              <w:rPr>
                <w:rFonts w:ascii="Arial Unicode MS" w:eastAsia="Arial Unicode MS" w:hAnsi="Arial Unicode MS" w:cs="Arial Unicode MS"/>
                <w:color w:val="000000"/>
                <w:sz w:val="20"/>
                <w:szCs w:val="20"/>
              </w:rPr>
              <w:t xml:space="preserve">The </w:t>
            </w:r>
            <w:r>
              <w:rPr>
                <w:rFonts w:ascii="Arial Unicode MS" w:eastAsia="Arial Unicode MS" w:hAnsi="Arial Unicode MS" w:cs="Arial Unicode MS"/>
                <w:i/>
                <w:iCs/>
                <w:color w:val="000000"/>
                <w:sz w:val="20"/>
                <w:szCs w:val="20"/>
              </w:rPr>
              <w:t>post hoc</w:t>
            </w:r>
            <w:r>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i/>
                <w:iCs/>
                <w:color w:val="000000"/>
                <w:sz w:val="20"/>
                <w:szCs w:val="20"/>
              </w:rPr>
              <w:t>ergo propter hoc</w:t>
            </w:r>
            <w:r>
              <w:rPr>
                <w:rFonts w:ascii="Arial Unicode MS" w:eastAsia="Arial Unicode MS" w:hAnsi="Arial Unicode MS" w:cs="Arial Unicode MS"/>
                <w:color w:val="000000"/>
                <w:sz w:val="20"/>
                <w:szCs w:val="20"/>
              </w:rPr>
              <w:t xml:space="preserve"> fallacy consists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95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Using an example to "prove" a different point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18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Inferring causality from chronological sequence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39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Jumping to conclusions from an inadequate number of cases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49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Arguing for or against a person's character rather than his view or opinion</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p w:rsidR="00880872" w:rsidRDefault="00880872">
      <w:r>
        <w:rPr>
          <w:rFonts w:ascii="Arial Unicode MS" w:eastAsia="Arial Unicode MS" w:hAnsi="Arial Unicode MS"/>
          <w:color w:val="000000"/>
          <w:sz w:val="18"/>
          <w:szCs w:val="18"/>
        </w:rPr>
        <w:t> </w:t>
      </w:r>
    </w:p>
    <w:p w:rsidR="00880872" w:rsidRDefault="00880872">
      <w:pPr>
        <w:spacing w:before="239" w:after="239"/>
      </w:pPr>
      <w:r>
        <w:rPr>
          <w:rFonts w:ascii="Times,Times New Roman,Times-Rom" w:hAnsi="Times,Times New Roman,Times-Rom" w:cs="Times,Times New Roman,Times-Rom"/>
          <w:color w:val="000000"/>
          <w:sz w:val="18"/>
          <w:szCs w:val="18"/>
        </w:rPr>
        <w:br/>
      </w:r>
      <w:r>
        <w:rPr>
          <w:rFonts w:ascii="Arial Unicode MS" w:eastAsia="Arial Unicode MS" w:hAnsi="Arial Unicode MS" w:cs="Arial Unicode MS"/>
          <w:b/>
          <w:bCs/>
          <w:color w:val="000000"/>
        </w:rPr>
        <w:t>True / False Questions</w:t>
      </w:r>
      <w:r>
        <w:br/>
      </w:r>
      <w:r>
        <w:rPr>
          <w:rFonts w:ascii="Arial Unicode MS" w:eastAsia="Arial Unicode MS" w:hAnsi="Arial Unicode MS"/>
          <w:color w:val="000000"/>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146.</w:t>
            </w:r>
          </w:p>
        </w:tc>
        <w:tc>
          <w:tcPr>
            <w:tcW w:w="4800" w:type="pct"/>
          </w:tcPr>
          <w:p w:rsidR="00880872" w:rsidRDefault="00880872">
            <w:pPr>
              <w:keepNext/>
              <w:keepLines/>
            </w:pPr>
            <w:r>
              <w:rPr>
                <w:rFonts w:ascii="Arial Unicode MS" w:eastAsia="Arial Unicode MS" w:hAnsi="Arial Unicode MS" w:cs="Arial Unicode MS"/>
                <w:color w:val="000000"/>
                <w:sz w:val="20"/>
                <w:szCs w:val="20"/>
              </w:rPr>
              <w:t>Economics is the social science concerned with the best use of scarce resources to achieve maximum satisfaction of economic wants.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147.</w:t>
            </w:r>
          </w:p>
        </w:tc>
        <w:tc>
          <w:tcPr>
            <w:tcW w:w="4800" w:type="pct"/>
          </w:tcPr>
          <w:p w:rsidR="00880872" w:rsidRDefault="00880872">
            <w:pPr>
              <w:keepNext/>
              <w:keepLines/>
            </w:pPr>
            <w:r>
              <w:rPr>
                <w:rFonts w:ascii="Arial Unicode MS" w:eastAsia="Arial Unicode MS" w:hAnsi="Arial Unicode MS" w:cs="Arial Unicode MS"/>
                <w:color w:val="000000"/>
                <w:sz w:val="20"/>
                <w:szCs w:val="20"/>
              </w:rPr>
              <w:t>Marginal analysis is the valuation of insignificant or small benefits from doing things.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148.</w:t>
            </w:r>
          </w:p>
        </w:tc>
        <w:tc>
          <w:tcPr>
            <w:tcW w:w="4800" w:type="pct"/>
          </w:tcPr>
          <w:p w:rsidR="00880872" w:rsidRDefault="00880872">
            <w:pPr>
              <w:keepNext/>
              <w:keepLines/>
            </w:pPr>
            <w:r>
              <w:rPr>
                <w:rFonts w:ascii="Arial Unicode MS" w:eastAsia="Arial Unicode MS" w:hAnsi="Arial Unicode MS" w:cs="Arial Unicode MS"/>
                <w:color w:val="000000"/>
                <w:sz w:val="20"/>
                <w:szCs w:val="20"/>
              </w:rPr>
              <w:t>Rational behavior implies that different people faced with similar choices will make the same decisions.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149.</w:t>
            </w:r>
          </w:p>
        </w:tc>
        <w:tc>
          <w:tcPr>
            <w:tcW w:w="4800" w:type="pct"/>
          </w:tcPr>
          <w:p w:rsidR="00880872" w:rsidRDefault="00880872">
            <w:pPr>
              <w:keepNext/>
              <w:keepLines/>
            </w:pPr>
            <w:r>
              <w:rPr>
                <w:rFonts w:ascii="Arial Unicode MS" w:eastAsia="Arial Unicode MS" w:hAnsi="Arial Unicode MS" w:cs="Arial Unicode MS"/>
                <w:color w:val="000000"/>
                <w:sz w:val="20"/>
                <w:szCs w:val="20"/>
              </w:rPr>
              <w:t>Economic analysis is primarily concerned with marginal changes from the status quo, as a result of a certain action or decision.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150.</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study of economics is not useful for consumers because economic analysis focuses only on businesses and the economy.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151.</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scientific method does not apply to economics because economics studies human behavior which cannot be generalized.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152.</w:t>
            </w:r>
          </w:p>
        </w:tc>
        <w:tc>
          <w:tcPr>
            <w:tcW w:w="4800" w:type="pct"/>
          </w:tcPr>
          <w:p w:rsidR="00880872" w:rsidRDefault="00880872">
            <w:pPr>
              <w:keepNext/>
              <w:keepLines/>
            </w:pPr>
            <w:r>
              <w:rPr>
                <w:rFonts w:ascii="Arial Unicode MS" w:eastAsia="Arial Unicode MS" w:hAnsi="Arial Unicode MS" w:cs="Arial Unicode MS"/>
                <w:color w:val="000000"/>
                <w:sz w:val="20"/>
                <w:szCs w:val="20"/>
              </w:rPr>
              <w:t>Economic principles are value judgments about what the economy should be like or the way the economic world ought to be.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153.</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falling gasoline prices are good for the consumers, then it must be good everyone in the economy.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154.</w:t>
            </w:r>
          </w:p>
        </w:tc>
        <w:tc>
          <w:tcPr>
            <w:tcW w:w="4800" w:type="pct"/>
          </w:tcPr>
          <w:p w:rsidR="00880872" w:rsidRDefault="00880872">
            <w:pPr>
              <w:keepNext/>
              <w:keepLines/>
            </w:pPr>
            <w:r>
              <w:rPr>
                <w:rFonts w:ascii="Arial Unicode MS" w:eastAsia="Arial Unicode MS" w:hAnsi="Arial Unicode MS" w:cs="Arial Unicode MS"/>
                <w:color w:val="000000"/>
                <w:sz w:val="20"/>
                <w:szCs w:val="20"/>
              </w:rPr>
              <w:t>Macroeconomics is concerned with the study of the nation-wide market for specific goods like oranges.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155.</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comment that "taxes must be reduced for the good of the economy" is an example of a normative economic statement.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156.</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role of government in the economy should be kept to a minimum" is an example of a positive economic statement.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157.</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economizing problem for individuals arises from the conflict between having relatively unlimited time and relatively limited jobs to do.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158.</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budget line shows the various incomes that an individual can earn from different jobs.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159.</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fundamental economic problem faced by a society is that productive resources are so varied and versatile, that it is hard to decide what to do with them.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160.</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resource category called "land" includes forests, animals, and water resources.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161.</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When economists talk about the capital resources in the economy, they are referring to the amount of money circulating in the economy.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162.</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quantity or supply of land resources available to a nation is pretty much fixed and cannot increase over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163.</w:t>
            </w:r>
          </w:p>
        </w:tc>
        <w:tc>
          <w:tcPr>
            <w:tcW w:w="4800" w:type="pct"/>
          </w:tcPr>
          <w:p w:rsidR="00880872" w:rsidRDefault="00880872">
            <w:pPr>
              <w:keepNext/>
              <w:keepLines/>
            </w:pPr>
            <w:r>
              <w:rPr>
                <w:rFonts w:ascii="Arial Unicode MS" w:eastAsia="Arial Unicode MS" w:hAnsi="Arial Unicode MS" w:cs="Arial Unicode MS"/>
                <w:color w:val="000000"/>
                <w:sz w:val="20"/>
                <w:szCs w:val="20"/>
              </w:rPr>
              <w:t>Entrepreneurship refers to a new college graduate who is looking for a job with a large company.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164.</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economic resources were perfectly adaptable to alternative uses, then there would be constant opportunity costs along the production possibilities curve.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165.</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the marginal benefits are greater than the marginal cost of an activity, then society should allocate fewer resources to this activity.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166.</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society has over-allocated resources to a particular activity, then the marginal benefits of the activity would be less than the marginal costs.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167.</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nation's production possibilities curve shows the maximum combinations of resources that a nation can use.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168.</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reduction in the unemployment rate will cause the nation's production possibilities curve to shift outwards.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169.</w:t>
            </w:r>
          </w:p>
        </w:tc>
        <w:tc>
          <w:tcPr>
            <w:tcW w:w="4800" w:type="pct"/>
          </w:tcPr>
          <w:p w:rsidR="00880872" w:rsidRDefault="00880872">
            <w:pPr>
              <w:keepNext/>
              <w:keepLines/>
            </w:pPr>
            <w:r>
              <w:rPr>
                <w:rFonts w:ascii="Arial Unicode MS" w:eastAsia="Arial Unicode MS" w:hAnsi="Arial Unicode MS" w:cs="Arial Unicode MS"/>
                <w:color w:val="000000"/>
                <w:sz w:val="20"/>
                <w:szCs w:val="20"/>
              </w:rPr>
              <w:t>Economic growth is shown as an increase in production from inside the production possibilities curve out toward a point on the possibilities curve.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170.</w:t>
            </w:r>
          </w:p>
        </w:tc>
        <w:tc>
          <w:tcPr>
            <w:tcW w:w="4800" w:type="pct"/>
          </w:tcPr>
          <w:p w:rsidR="00880872" w:rsidRDefault="00880872">
            <w:pPr>
              <w:keepNext/>
              <w:keepLines/>
            </w:pPr>
            <w:r>
              <w:rPr>
                <w:rFonts w:ascii="Arial Unicode MS" w:eastAsia="Arial Unicode MS" w:hAnsi="Arial Unicode MS" w:cs="Arial Unicode MS"/>
                <w:color w:val="000000"/>
                <w:sz w:val="20"/>
                <w:szCs w:val="20"/>
              </w:rPr>
              <w:t>An increase in the labor supply due to immigration would shift the production possibilities curve to the left.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171.</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nation's consumption is strictly limited by its production possibilities, even with international trade.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p w:rsidR="00880872" w:rsidRDefault="00880872">
      <w:r>
        <w:rPr>
          <w:rFonts w:ascii="Arial Unicode MS" w:eastAsia="Arial Unicode MS" w:hAnsi="Arial Unicode MS"/>
          <w:color w:val="000000"/>
          <w:sz w:val="18"/>
          <w:szCs w:val="18"/>
        </w:rPr>
        <w:t> </w:t>
      </w:r>
    </w:p>
    <w:p w:rsidR="00880872" w:rsidRDefault="00880872">
      <w:pPr>
        <w:spacing w:before="239" w:after="239"/>
      </w:pPr>
      <w:r>
        <w:rPr>
          <w:rFonts w:ascii="Times,Times New Roman,Times-Rom" w:hAnsi="Times,Times New Roman,Times-Rom" w:cs="Times,Times New Roman,Times-Rom"/>
          <w:color w:val="000000"/>
          <w:sz w:val="18"/>
          <w:szCs w:val="18"/>
        </w:rPr>
        <w:br/>
      </w:r>
      <w:r>
        <w:rPr>
          <w:rFonts w:ascii="Arial Unicode MS" w:eastAsia="Arial Unicode MS" w:hAnsi="Arial Unicode MS" w:cs="Arial Unicode MS"/>
          <w:b/>
          <w:bCs/>
          <w:color w:val="000000"/>
        </w:rPr>
        <w:t>Multiple Choice Questions</w:t>
      </w:r>
      <w:r>
        <w:br/>
      </w:r>
      <w:r>
        <w:rPr>
          <w:rFonts w:ascii="Arial Unicode MS" w:eastAsia="Arial Unicode MS" w:hAnsi="Arial Unicode MS"/>
          <w:color w:val="000000"/>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172.</w:t>
            </w:r>
          </w:p>
        </w:tc>
        <w:tc>
          <w:tcPr>
            <w:tcW w:w="4800" w:type="pct"/>
          </w:tcPr>
          <w:p w:rsidR="00880872" w:rsidRDefault="00880872">
            <w:pPr>
              <w:keepNext/>
              <w:keepLines/>
            </w:pPr>
            <w:r>
              <w:rPr>
                <w:rFonts w:ascii="Arial Unicode MS" w:eastAsia="Arial Unicode MS" w:hAnsi="Arial Unicode MS" w:cs="Arial Unicode MS"/>
                <w:color w:val="000000"/>
                <w:sz w:val="20"/>
                <w:szCs w:val="20"/>
              </w:rPr>
              <w:t xml:space="preserve">If two variables are </w:t>
            </w:r>
            <w:r>
              <w:rPr>
                <w:rFonts w:ascii="Arial Unicode MS" w:eastAsia="Arial Unicode MS" w:hAnsi="Arial Unicode MS" w:cs="Arial Unicode MS"/>
                <w:i/>
                <w:iCs/>
                <w:color w:val="000000"/>
                <w:sz w:val="20"/>
                <w:szCs w:val="20"/>
              </w:rPr>
              <w:t>directly</w:t>
            </w:r>
            <w:r>
              <w:rPr>
                <w:rFonts w:ascii="Arial Unicode MS" w:eastAsia="Arial Unicode MS" w:hAnsi="Arial Unicode MS" w:cs="Arial Unicode MS"/>
                <w:color w:val="000000"/>
                <w:sz w:val="20"/>
                <w:szCs w:val="20"/>
              </w:rPr>
              <w:t xml:space="preserve"> related, the relationship will have a graph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4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 straight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5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May either be upward-sloping or downward-sloping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an upward-sloping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horizontal</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173.</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an inverse relationship exists between two variables, then: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17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As one variable increases, the other decreases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94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As one variable increases, so does the other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73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two variables are close substitutes for each other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95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Both variables increase over time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174.</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two variables are completely unrelated to each other, then graphing these two variables will yield a line that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Always vertical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55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Always horizontal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89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Not a line, but only a single point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3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Either vertical or horizontal</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175.</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A decreases, then B will also decrease. The graph relating the two variables A and B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6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Vertical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6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Downward-sloping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3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Upward-sloping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Horizontal</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176.</w:t>
            </w:r>
          </w:p>
        </w:tc>
        <w:tc>
          <w:tcPr>
            <w:tcW w:w="4800" w:type="pct"/>
          </w:tcPr>
          <w:p w:rsidR="00880872" w:rsidRDefault="00880872">
            <w:pPr>
              <w:keepNext/>
              <w:keepLines/>
            </w:pPr>
            <w:r>
              <w:rPr>
                <w:rFonts w:ascii="Arial Unicode MS" w:eastAsia="Arial Unicode MS" w:hAnsi="Arial Unicode MS" w:cs="Arial Unicode MS"/>
                <w:color w:val="000000"/>
                <w:sz w:val="20"/>
                <w:szCs w:val="20"/>
              </w:rPr>
              <w:t>In a relationship between two variables, the "independent variable" refers to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07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One measured on the vertical axis, in the convention of mathematics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4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One whose value is assumed constant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5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Effect or outcome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2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Cause or source variable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177.</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"other things equal" assumption is employed when: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84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graph of a given relationship is shifting up or down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98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Economists draw a two-dimensional (or two-axes) graph</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49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relationship in direct, but not when it is inverse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49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relationship in inverse, but not when it is direct</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178.</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slope of a graph that shows a direct relationship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Always positive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30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Either positive or negative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Possibly zero</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8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Either zero or infinite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179.</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slope of a graph with "income" on the horizontal axis and "saving" on the horizontal axis is +0.2. This means that if: (BOTH SAY HORIZONTAL)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08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Income is $100, then saving is $20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08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Income is 0.20, then saving is zero</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83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Income increases by $100, then saving will rise by $20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42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Saving rises by $100, then income will rise by $20</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180.</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question below are based on the following four sets of data-pairs: (1) A and B, (2) C and D, (3) E and F, and (4) G and H. In each set, the independent variable is in the left column and the dependent variable is in the right column.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https://www.eztestonline.com/hurix/13875319597571100738.tp4?REQUEST=SHOWmedia&amp;media=image029PRINT.png" o:spid="_x0000_i1053" type="#_x0000_t75" style="width:236.25pt;height:75pt;visibility:visible">
                  <v:imagedata r:id="rId2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Which of the four sets of data pairs shows an inverse relationship between the independent and dependent variable?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1 and 3</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2 and 3</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3 and 4</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2 and 4</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181.</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question below are based on the following four sets of data-pairs: (1) A and B, (2) C and D, (3) E and F, and (4) G and H. In each set, the independent variable is in the left column and the dependent variable is in the right column.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https://www.eztestonline.com/hurix/13875319597571100738.tp4?REQUEST=SHOWmedia&amp;media=image030PRINT.png" o:spid="_x0000_i1054" type="#_x0000_t75" style="width:236.25pt;height:75pt;visibility:visible">
                  <v:imagedata r:id="rId2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The slope of the linear graph that pictures data set 2 above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.10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20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10</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182.</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question below are based on the following four sets of data-pairs: (1) A and B, (2) C and D, (3) E and F, and (4) G and H. In each set, the independent variable is in the left column and the dependent variable is in the right column.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https://www.eztestonline.com/hurix/13875319597571100738.tp4?REQUEST=SHOWmedia&amp;media=image031PRINT.png" o:spid="_x0000_i1055" type="#_x0000_t75" style="width:236.25pt;height:75pt;visibility:visible">
                  <v:imagedata r:id="rId2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The vertical intercept is 12 in which of the above data sets?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1</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2</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3</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4</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183.</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question below are based on the following four sets of data-pairs: (1) A and B, (2) C and D, (3) E and F, and (4) G and H. In each set, the independent variable is in the left column and the dependent variable is in the right column.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https://www.eztestonline.com/hurix/13875319597571100738.tp4?REQUEST=SHOWmedia&amp;media=image032PRINT.png" o:spid="_x0000_i1056" type="#_x0000_t75" style="width:236.25pt;height:75pt;visibility:visible">
                  <v:imagedata r:id="rId29"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The linear equation for the relationship in data set 1 above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0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B = 6A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4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B = 6 + 7A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89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B = 6 - 7A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06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B = 6 - .14A</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184.</w:t>
            </w:r>
          </w:p>
        </w:tc>
        <w:tc>
          <w:tcPr>
            <w:tcW w:w="4800" w:type="pct"/>
          </w:tcPr>
          <w:p w:rsidR="00880872" w:rsidRDefault="00880872">
            <w:pPr>
              <w:keepNext/>
              <w:keepLines/>
            </w:pPr>
            <w:r>
              <w:rPr>
                <w:rFonts w:ascii="Arial Unicode MS" w:eastAsia="Arial Unicode MS" w:hAnsi="Arial Unicode MS" w:cs="Arial Unicode MS"/>
                <w:color w:val="000000"/>
                <w:sz w:val="20"/>
                <w:szCs w:val="20"/>
              </w:rPr>
              <w:t>In a constructing the demand graph to show how the price of a good price affects how much of it the buyers will buy, the convention that economists follow is to measure price on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72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Horizontal axis because it is the independent variable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33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Vertical axis because it is the dependent variable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83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Vertical axis even though it is the independent variable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91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Horizontal axis even though it is the dependent variable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185.</w:t>
            </w:r>
          </w:p>
        </w:tc>
        <w:tc>
          <w:tcPr>
            <w:tcW w:w="4800" w:type="pct"/>
          </w:tcPr>
          <w:p w:rsidR="00880872" w:rsidRDefault="00880872">
            <w:pPr>
              <w:keepNext/>
              <w:keepLines/>
            </w:pPr>
            <w:r>
              <w:rPr>
                <w:rFonts w:ascii="Arial Unicode MS" w:eastAsia="Arial Unicode MS" w:hAnsi="Arial Unicode MS" w:cs="Arial Unicode MS"/>
                <w:color w:val="000000"/>
                <w:sz w:val="20"/>
                <w:szCs w:val="20"/>
              </w:rPr>
              <w:t>A relationship illustrated by an upward-sloping graph means that an: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93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 in the value of one variable causes the value of the other to decrease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02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Decrease in the value of one variable causes the value of the other to decrease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96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Decrease in the value of one variable causes the value of the other to increase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70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 in the value of one variable causes no change in the other variable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186.</w:t>
            </w:r>
          </w:p>
        </w:tc>
        <w:tc>
          <w:tcPr>
            <w:tcW w:w="4800" w:type="pct"/>
          </w:tcPr>
          <w:p w:rsidR="00880872" w:rsidRDefault="00880872">
            <w:pPr>
              <w:keepNext/>
              <w:keepLines/>
            </w:pPr>
            <w:r>
              <w:rPr>
                <w:rFonts w:ascii="Arial Unicode MS" w:eastAsia="Arial Unicode MS" w:hAnsi="Arial Unicode MS" w:cs="Arial Unicode MS"/>
                <w:color w:val="000000"/>
                <w:sz w:val="20"/>
                <w:szCs w:val="20"/>
              </w:rPr>
              <w:t>In a graph of the relationship between income and saving, economists generally consider: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19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Income to be the independent variable and place it on the vertical axis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27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Income to be the dependent variable and place it on the horizontal axis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99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Saving to be the dependent variable and place it on the vertical axis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14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Saving to be the independent variable and place it on the vertical axis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187.</w:t>
            </w:r>
          </w:p>
        </w:tc>
        <w:tc>
          <w:tcPr>
            <w:tcW w:w="4800" w:type="pct"/>
          </w:tcPr>
          <w:p w:rsidR="00880872" w:rsidRDefault="00880872">
            <w:pPr>
              <w:keepNext/>
              <w:keepLines/>
            </w:pPr>
            <w:r>
              <w:rPr>
                <w:rFonts w:ascii="Arial Unicode MS" w:eastAsia="Arial Unicode MS" w:hAnsi="Arial Unicode MS" w:cs="Arial Unicode MS"/>
                <w:color w:val="000000"/>
                <w:sz w:val="20"/>
                <w:szCs w:val="20"/>
              </w:rPr>
              <w:t>In a graph showing the relationship between variables X and Y, ceteris paribus means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25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X is inversely related to 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2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X is positively related to 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X and Y are independent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91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Other variables not shown are held constant</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188.</w:t>
            </w:r>
          </w:p>
        </w:tc>
        <w:tc>
          <w:tcPr>
            <w:tcW w:w="4800" w:type="pct"/>
          </w:tcPr>
          <w:p w:rsidR="00880872" w:rsidRDefault="00880872">
            <w:pPr>
              <w:keepNext/>
              <w:keepLines/>
            </w:pPr>
            <w:r>
              <w:rPr>
                <w:rFonts w:ascii="Arial Unicode MS" w:eastAsia="Arial Unicode MS" w:hAnsi="Arial Unicode MS" w:cs="Arial Unicode MS"/>
                <w:color w:val="000000"/>
                <w:sz w:val="20"/>
                <w:szCs w:val="20"/>
              </w:rPr>
              <w:t>In a graph with "crop yield" on the vertical axis and "rainfall" on the horizontal axis, the vertical intercept refers to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304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Steepness or flatness of the graph</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378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Amount of rainfall when "crop yield" is zero</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78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Amount of crop yield when "rainfall" is zero</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393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Total crop yield during a given period of time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189.</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of the following indicates an inverse relationship between x and 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9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y = -3 + 5x</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06"/>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y = 6.2x</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9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y = 7 - 0.9x</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61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y = -50</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190.</w:t>
            </w:r>
          </w:p>
        </w:tc>
        <w:tc>
          <w:tcPr>
            <w:tcW w:w="4800" w:type="pct"/>
          </w:tcPr>
          <w:p w:rsidR="00880872" w:rsidRDefault="00880872">
            <w:pPr>
              <w:keepNext/>
              <w:keepLines/>
            </w:pPr>
            <w:r>
              <w:rPr>
                <w:rFonts w:ascii="Arial Unicode MS" w:eastAsia="Arial Unicode MS" w:hAnsi="Arial Unicode MS" w:cs="Arial Unicode MS"/>
                <w:color w:val="000000"/>
                <w:sz w:val="20"/>
                <w:szCs w:val="20"/>
              </w:rPr>
              <w:t>Which of the following suggests a direct relationship between x and 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443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change in y = -2 coupled with a change in x = -4</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430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change in y = 2 coupled with a change in x = 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37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change in y = -1 coupled with a change in x = 4</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448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change in y = 6 coupled with a change in x = -11</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191.</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34PRINT.png" o:spid="_x0000_i1057" type="#_x0000_t75" style="width:118.5pt;height:47.25pt;visibility:visible">
                  <v:imagedata r:id="rId3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Variables X and Y in the above table are: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5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Positively related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6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Negatively related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6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Not directly related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92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Independently related</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192.</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_x0000_i1058" type="#_x0000_t75" style="width:118.5pt;height:47.25pt;visibility:visible">
                  <v:imagedata r:id="rId3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Variables X and Z in the above table are: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5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Positively related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6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Negatively related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Independent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6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Nonlinearly related</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193.</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36PRINT.png" o:spid="_x0000_i1059" type="#_x0000_t75" style="width:186.75pt;height:174.75pt;visibility:visible">
                  <v:imagedata r:id="rId31"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following table which shows the quantities of corn demanded at various levels of corn price (hypothetical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https://www.eztestonline.com/hurix/13875319597571100738.tp4?REQUEST=SHOWmedia&amp;media=image038PRINT.png" o:spid="_x0000_i1060" type="#_x0000_t75" style="width:240.75pt;height:77.25pt;visibility:visible">
                  <v:imagedata r:id="rId3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Which curve in the graph shown above best represents the data in the table?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B</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C</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D</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194.</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39PRINT.png" o:spid="_x0000_i1061" type="#_x0000_t75" style="width:186.75pt;height:174.75pt;visibility:visible">
                  <v:imagedata r:id="rId33"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Which curve shows a direct relationship between price and quantity?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B</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C</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D</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195.</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40PRINT.png" o:spid="_x0000_i1062" type="#_x0000_t75" style="width:186.75pt;height:174.75pt;visibility:visible">
                  <v:imagedata r:id="rId34"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From the economists' perspective, which is the independent variable and which is the dependent variable?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733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Price is the independent variable and quantity demanded is the dependent variable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733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Price is the dependent variable and quantity demanded is the independent variable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40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Both price and quantity demanded are independent variables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24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Both price and quantity demanded are dependent variables</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196.</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42PRINT.png" o:spid="_x0000_i1063" type="#_x0000_t75" style="width:191.25pt;height:173.25pt;visibility:visible">
                  <v:imagedata r:id="rId35"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In line (2) on the above graph, the variables x and y are: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6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Nonlinearly related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3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Directly related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25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Not correlated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4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Inversely related</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197.</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43PRINT.png" o:spid="_x0000_i1064" type="#_x0000_t75" style="width:191.25pt;height:173.25pt;visibility:visible">
                  <v:imagedata r:id="rId3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The slope of line (2) on the above graph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12</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18</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590"/>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Infinite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198.</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_x0000_i1065" type="#_x0000_t75" style="width:191.25pt;height:173.25pt;visibility:visible">
                  <v:imagedata r:id="rId35"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The linear equation for line (1) on the above graph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8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y = 8 + 2x</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9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y = 8 + .5x</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3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x = 8 + .5y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82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y = 8 - 2x</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199.</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_x0000_i1066" type="#_x0000_t75" style="width:191.25pt;height:173.25pt;visibility:visible">
                  <v:imagedata r:id="rId3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The vertical intercept of line (3) on the above graph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16</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06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24/16 or 1.5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24</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201"/>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-24/16 or -1.5</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200.</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a linear relation is described by the equation was C = 35 - 5D, then the vertical intercept of the graph (where C is on the vertical axis)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35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78"/>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30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94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Not known</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201.</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you knew that the vertical intercept for a straight line was 15, that the slope was -.5, and that the independent variable had a value of 8, the value of the dependent variable would be: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8</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9</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10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11</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202.</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you knew that the vertical intercept for a straight line was 150 and that the slope of the line was 4, then the dependent variable would be 250 when the value of the independent variable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15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20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25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30</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203.</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45PRINT.png" o:spid="_x0000_i1067" type="#_x0000_t75" style="width:180.75pt;height:174.75pt;visibility:visible">
                  <v:imagedata r:id="rId3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The slope of the line tangent to the curve at point A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67"/>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2</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4</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204.</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46PRINT.png" o:spid="_x0000_i1068" type="#_x0000_t75" style="width:180.75pt;height:174.75pt;visibility:visible">
                  <v:imagedata r:id="rId3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The slope of the line tangent to the curve at point B is:</w: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0.5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3</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6</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79"/>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2.0</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205.</w:t>
            </w:r>
          </w:p>
        </w:tc>
        <w:tc>
          <w:tcPr>
            <w:tcW w:w="4800" w:type="pct"/>
          </w:tcPr>
          <w:p w:rsidR="00880872" w:rsidRDefault="00880872">
            <w:pPr>
              <w:keepNext/>
              <w:keepLines/>
            </w:pPr>
            <w:r>
              <w:rPr>
                <w:rFonts w:ascii="Arial Unicode MS" w:eastAsia="Arial Unicode MS" w:hAnsi="Arial Unicode MS"/>
                <w:color w:val="000000"/>
                <w:sz w:val="20"/>
                <w:szCs w:val="20"/>
              </w:rPr>
              <w:t> </w:t>
            </w:r>
            <w:r>
              <w:rPr>
                <w:noProof/>
              </w:rPr>
              <w:pict>
                <v:shape id="https://www.eztestonline.com/hurix/13875319597571100738.tp4?REQUEST=SHOWmedia&amp;media=image047PRINT.png" o:spid="_x0000_i1069" type="#_x0000_t75" style="width:180.75pt;height:174.75pt;visibility:visible">
                  <v:imagedata r:id="rId39"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The slope of the tangent line at various points on the curve as the value of X increases (i.e., as we move to the right along the curve) is: (confusing)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25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Increasing in algebraic value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2624"/>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Decreasing in algebraic value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135"/>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Becoming more positive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211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Becoming less negative</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206.</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you knew that the intercept for a straight line was 12, and that if the value of the independent variable was 3 the value of the dependent variable would be 18, then the slope of the line would be: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1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1</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1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2</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3</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1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4</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207.</w:t>
            </w:r>
          </w:p>
        </w:tc>
        <w:tc>
          <w:tcPr>
            <w:tcW w:w="4800" w:type="pct"/>
          </w:tcPr>
          <w:p w:rsidR="00880872" w:rsidRDefault="00880872">
            <w:pPr>
              <w:keepNext/>
              <w:keepLines/>
            </w:pPr>
            <w:r>
              <w:rPr>
                <w:rFonts w:ascii="Arial Unicode MS" w:eastAsia="Arial Unicode MS" w:hAnsi="Arial Unicode MS" w:cs="Arial Unicode MS"/>
                <w:color w:val="000000"/>
                <w:sz w:val="20"/>
                <w:szCs w:val="20"/>
              </w:rPr>
              <w:t>In a linear equation relating income and consumption, you know that the intercept is $1,000 and the slope of the line is .4. If income is $20,000, then consumption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245"/>
              <w:gridCol w:w="6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A. </w:t>
                  </w:r>
                </w:p>
              </w:tc>
              <w:tc>
                <w:tcPr>
                  <w:tcW w:w="0" w:type="auto"/>
                </w:tcPr>
                <w:p w:rsidR="00880872" w:rsidRDefault="00880872">
                  <w:pPr>
                    <w:keepNext/>
                    <w:keepLines/>
                  </w:pPr>
                  <w:r>
                    <w:rPr>
                      <w:rFonts w:ascii="Arial Unicode MS" w:eastAsia="Arial Unicode MS" w:hAnsi="Arial Unicode MS" w:cs="Arial Unicode MS"/>
                      <w:color w:val="000000"/>
                      <w:sz w:val="20"/>
                      <w:szCs w:val="20"/>
                    </w:rPr>
                    <w:t>$8,000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45"/>
              <w:gridCol w:w="612"/>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B. </w:t>
                  </w:r>
                </w:p>
              </w:tc>
              <w:tc>
                <w:tcPr>
                  <w:tcW w:w="0" w:type="auto"/>
                </w:tcPr>
                <w:p w:rsidR="00880872" w:rsidRDefault="00880872">
                  <w:pPr>
                    <w:keepNext/>
                    <w:keepLines/>
                  </w:pPr>
                  <w:r>
                    <w:rPr>
                      <w:rFonts w:ascii="Arial Unicode MS" w:eastAsia="Arial Unicode MS" w:hAnsi="Arial Unicode MS" w:cs="Arial Unicode MS"/>
                      <w:color w:val="000000"/>
                      <w:sz w:val="20"/>
                      <w:szCs w:val="20"/>
                    </w:rPr>
                    <w:t>$9,000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C. </w:t>
                  </w:r>
                </w:p>
              </w:tc>
              <w:tc>
                <w:tcPr>
                  <w:tcW w:w="0" w:type="auto"/>
                </w:tcPr>
                <w:p w:rsidR="00880872" w:rsidRDefault="00880872">
                  <w:pPr>
                    <w:keepNext/>
                    <w:keepLines/>
                  </w:pPr>
                  <w:r>
                    <w:rPr>
                      <w:rFonts w:ascii="Arial Unicode MS" w:eastAsia="Arial Unicode MS" w:hAnsi="Arial Unicode MS" w:cs="Arial Unicode MS"/>
                      <w:color w:val="000000"/>
                      <w:sz w:val="20"/>
                      <w:szCs w:val="20"/>
                    </w:rPr>
                    <w:t>$10,000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256"/>
              <w:gridCol w:w="723"/>
            </w:tblGrid>
            <w:tr w:rsidR="00880872">
              <w:tc>
                <w:tcPr>
                  <w:tcW w:w="0" w:type="auto"/>
                </w:tcPr>
                <w:p w:rsidR="00880872" w:rsidRDefault="00880872">
                  <w:pPr>
                    <w:keepNext/>
                    <w:keepLines/>
                  </w:pPr>
                  <w:r>
                    <w:rPr>
                      <w:rFonts w:ascii="Arial Unicode MS" w:eastAsia="Arial Unicode MS" w:hAnsi="Arial Unicode MS" w:cs="Arial Unicode MS"/>
                      <w:color w:val="000000"/>
                      <w:sz w:val="20"/>
                      <w:szCs w:val="20"/>
                    </w:rPr>
                    <w:t>D. </w:t>
                  </w:r>
                </w:p>
              </w:tc>
              <w:tc>
                <w:tcPr>
                  <w:tcW w:w="0" w:type="auto"/>
                </w:tcPr>
                <w:p w:rsidR="00880872" w:rsidRDefault="00880872">
                  <w:pPr>
                    <w:keepNext/>
                    <w:keepLines/>
                  </w:pPr>
                  <w:r>
                    <w:rPr>
                      <w:rFonts w:ascii="Arial Unicode MS" w:eastAsia="Arial Unicode MS" w:hAnsi="Arial Unicode MS" w:cs="Arial Unicode MS"/>
                      <w:color w:val="000000"/>
                      <w:sz w:val="20"/>
                      <w:szCs w:val="20"/>
                    </w:rPr>
                    <w:t>$11,000</w:t>
                  </w:r>
                </w:p>
              </w:tc>
            </w:tr>
          </w:tbl>
          <w:p w:rsidR="00880872" w:rsidRDefault="00880872"/>
        </w:tc>
      </w:tr>
    </w:tbl>
    <w:p w:rsidR="00880872" w:rsidRDefault="00880872">
      <w:pPr>
        <w:keepLines/>
      </w:pPr>
      <w:r>
        <w:rPr>
          <w:rFonts w:ascii="Arial Unicode MS" w:eastAsia="Arial Unicode MS" w:hAnsi="Arial Unicode MS"/>
          <w:color w:val="000000"/>
          <w:sz w:val="18"/>
          <w:szCs w:val="18"/>
        </w:rPr>
        <w:t> </w:t>
      </w:r>
    </w:p>
    <w:p w:rsidR="00880872" w:rsidRDefault="00880872">
      <w:r>
        <w:rPr>
          <w:rFonts w:ascii="Arial Unicode MS" w:eastAsia="Arial Unicode MS" w:hAnsi="Arial Unicode MS"/>
          <w:color w:val="000000"/>
          <w:sz w:val="18"/>
          <w:szCs w:val="18"/>
        </w:rPr>
        <w:t> </w:t>
      </w:r>
    </w:p>
    <w:p w:rsidR="00880872" w:rsidRDefault="00880872">
      <w:pPr>
        <w:spacing w:before="239" w:after="239"/>
      </w:pPr>
      <w:r>
        <w:rPr>
          <w:rFonts w:ascii="Times,Times New Roman,Times-Rom" w:hAnsi="Times,Times New Roman,Times-Rom" w:cs="Times,Times New Roman,Times-Rom"/>
          <w:color w:val="000000"/>
          <w:sz w:val="18"/>
          <w:szCs w:val="18"/>
        </w:rPr>
        <w:br/>
      </w:r>
      <w:r>
        <w:rPr>
          <w:rFonts w:ascii="Arial Unicode MS" w:eastAsia="Arial Unicode MS" w:hAnsi="Arial Unicode MS" w:cs="Arial Unicode MS"/>
          <w:b/>
          <w:bCs/>
          <w:color w:val="000000"/>
        </w:rPr>
        <w:t>True / False Questions</w:t>
      </w:r>
      <w:r>
        <w:br/>
      </w:r>
      <w:r>
        <w:rPr>
          <w:rFonts w:ascii="Arial Unicode MS" w:eastAsia="Arial Unicode MS" w:hAnsi="Arial Unicode MS"/>
          <w:color w:val="000000"/>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208.</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two sets of data are inversely related, they will appear on a graph as an upward-sloping line.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209.</w:t>
            </w:r>
          </w:p>
        </w:tc>
        <w:tc>
          <w:tcPr>
            <w:tcW w:w="4800" w:type="pct"/>
          </w:tcPr>
          <w:p w:rsidR="00880872" w:rsidRDefault="00880872">
            <w:pPr>
              <w:keepNext/>
              <w:keepLines/>
            </w:pPr>
            <w:r>
              <w:rPr>
                <w:rFonts w:ascii="Arial Unicode MS" w:eastAsia="Arial Unicode MS" w:hAnsi="Arial Unicode MS" w:cs="Arial Unicode MS"/>
                <w:color w:val="000000"/>
                <w:sz w:val="20"/>
                <w:szCs w:val="20"/>
              </w:rPr>
              <w:t>If A is the dependent variable and B is the independent variable, then a change in A results in a change in B.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210.</w:t>
            </w:r>
          </w:p>
        </w:tc>
        <w:tc>
          <w:tcPr>
            <w:tcW w:w="4800" w:type="pct"/>
          </w:tcPr>
          <w:p w:rsidR="00880872" w:rsidRDefault="00880872">
            <w:pPr>
              <w:keepNext/>
              <w:keepLines/>
            </w:pPr>
            <w:r>
              <w:rPr>
                <w:rFonts w:ascii="Arial Unicode MS" w:eastAsia="Arial Unicode MS" w:hAnsi="Arial Unicode MS" w:cs="Arial Unicode MS"/>
                <w:color w:val="000000"/>
                <w:sz w:val="20"/>
                <w:szCs w:val="20"/>
              </w:rPr>
              <w:t xml:space="preserve">A </w:t>
            </w:r>
            <w:r>
              <w:rPr>
                <w:rFonts w:ascii="Arial Unicode MS" w:eastAsia="Arial Unicode MS" w:hAnsi="Arial Unicode MS" w:cs="Arial Unicode MS"/>
                <w:i/>
                <w:iCs/>
                <w:color w:val="000000"/>
                <w:sz w:val="20"/>
                <w:szCs w:val="20"/>
              </w:rPr>
              <w:t>linear</w:t>
            </w:r>
            <w:r>
              <w:rPr>
                <w:rFonts w:ascii="Arial Unicode MS" w:eastAsia="Arial Unicode MS" w:hAnsi="Arial Unicode MS" w:cs="Arial Unicode MS"/>
                <w:color w:val="000000"/>
                <w:sz w:val="20"/>
                <w:szCs w:val="20"/>
              </w:rPr>
              <w:t xml:space="preserve"> relationship only refers to one whose graph is either vertical or horizontal.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211.</w:t>
            </w:r>
          </w:p>
        </w:tc>
        <w:tc>
          <w:tcPr>
            <w:tcW w:w="4800" w:type="pct"/>
          </w:tcPr>
          <w:p w:rsidR="00880872" w:rsidRDefault="00880872">
            <w:pPr>
              <w:keepNext/>
              <w:keepLines/>
            </w:pPr>
            <w:r>
              <w:rPr>
                <w:rFonts w:ascii="Arial Unicode MS" w:eastAsia="Arial Unicode MS" w:hAnsi="Arial Unicode MS" w:cs="Arial Unicode MS"/>
                <w:color w:val="000000"/>
                <w:sz w:val="20"/>
                <w:szCs w:val="20"/>
              </w:rPr>
              <w:t>In graphing a relationship between two variables, economists always follow the mathematical convention. Thus, if price is the independent variable then it is measured on the horizontal axis.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212.</w:t>
            </w:r>
          </w:p>
        </w:tc>
        <w:tc>
          <w:tcPr>
            <w:tcW w:w="4800" w:type="pct"/>
          </w:tcPr>
          <w:p w:rsidR="00880872" w:rsidRDefault="00880872">
            <w:pPr>
              <w:keepNext/>
              <w:keepLines/>
            </w:pPr>
            <w:r>
              <w:rPr>
                <w:rFonts w:ascii="Arial Unicode MS" w:eastAsia="Arial Unicode MS" w:hAnsi="Arial Unicode MS" w:cs="Arial Unicode MS"/>
                <w:color w:val="000000"/>
                <w:sz w:val="20"/>
                <w:szCs w:val="20"/>
              </w:rPr>
              <w:t>An assumption is usually made in a two-axes (or two-dimensional) graph that, aside from the two variables under study, the influence of all other variables or factors is assumed to be constant.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213.</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slope of a graph measures the rate of change in one variable as the other variable changes.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214.</w:t>
            </w:r>
          </w:p>
        </w:tc>
        <w:tc>
          <w:tcPr>
            <w:tcW w:w="4800" w:type="pct"/>
          </w:tcPr>
          <w:p w:rsidR="00880872" w:rsidRDefault="00880872">
            <w:pPr>
              <w:keepNext/>
              <w:keepLines/>
            </w:pPr>
            <w:r>
              <w:rPr>
                <w:rFonts w:ascii="Arial Unicode MS" w:eastAsia="Arial Unicode MS" w:hAnsi="Arial Unicode MS" w:cs="Arial Unicode MS"/>
                <w:color w:val="000000"/>
                <w:sz w:val="20"/>
                <w:szCs w:val="20"/>
              </w:rPr>
              <w:t>The slope of a graph relating two variables is -5. This indicates that as one variable decreases, the other variable also decreases.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215.</w:t>
            </w:r>
          </w:p>
        </w:tc>
        <w:tc>
          <w:tcPr>
            <w:tcW w:w="4800" w:type="pct"/>
          </w:tcPr>
          <w:p w:rsidR="00880872" w:rsidRDefault="00880872">
            <w:pPr>
              <w:keepNext/>
              <w:keepLines/>
            </w:pPr>
            <w:r>
              <w:rPr>
                <w:rFonts w:ascii="Arial Unicode MS" w:eastAsia="Arial Unicode MS" w:hAnsi="Arial Unicode MS" w:cs="Arial Unicode MS"/>
                <w:color w:val="000000"/>
                <w:sz w:val="20"/>
                <w:szCs w:val="20"/>
              </w:rPr>
              <w:t>In the graph for the linear equation S = 15 - 5T, with T on the horizontal axis, the vertical intercept of the graph is -5.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390"/>
        <w:gridCol w:w="8970"/>
      </w:tblGrid>
      <w:tr w:rsidR="00880872">
        <w:tc>
          <w:tcPr>
            <w:tcW w:w="200" w:type="pct"/>
          </w:tcPr>
          <w:p w:rsidR="00880872" w:rsidRDefault="00880872">
            <w:pPr>
              <w:keepNext/>
              <w:keepLines/>
            </w:pPr>
            <w:r>
              <w:rPr>
                <w:rFonts w:ascii="Arial Unicode MS" w:eastAsia="Arial Unicode MS" w:hAnsi="Arial Unicode MS" w:cs="Arial Unicode MS"/>
                <w:color w:val="000000"/>
                <w:sz w:val="20"/>
                <w:szCs w:val="20"/>
              </w:rPr>
              <w:t>216.</w:t>
            </w:r>
          </w:p>
        </w:tc>
        <w:tc>
          <w:tcPr>
            <w:tcW w:w="4800" w:type="pct"/>
          </w:tcPr>
          <w:p w:rsidR="00880872" w:rsidRDefault="00880872">
            <w:pPr>
              <w:keepNext/>
              <w:keepLines/>
            </w:pPr>
            <w:r>
              <w:rPr>
                <w:rFonts w:ascii="Arial Unicode MS" w:eastAsia="Arial Unicode MS" w:hAnsi="Arial Unicode MS" w:cs="Arial Unicode MS"/>
                <w:color w:val="000000"/>
                <w:sz w:val="20"/>
                <w:szCs w:val="20"/>
              </w:rPr>
              <w:t>In a curved graph that is dome-shaped, the tangent line at it maximum or highest point has an infinite slope.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True    False</w:t>
            </w:r>
          </w:p>
        </w:tc>
      </w:tr>
    </w:tbl>
    <w:p w:rsidR="00880872" w:rsidRDefault="00880872">
      <w:pPr>
        <w:keepLines/>
      </w:pPr>
      <w:r>
        <w:rPr>
          <w:rFonts w:ascii="Arial Unicode MS" w:eastAsia="Arial Unicode MS" w:hAnsi="Arial Unicode MS"/>
          <w:color w:val="000000"/>
          <w:sz w:val="18"/>
          <w:szCs w:val="18"/>
        </w:rPr>
        <w:t> </w:t>
      </w:r>
    </w:p>
    <w:p w:rsidR="00880872" w:rsidRDefault="00880872">
      <w:pPr>
        <w:jc w:val="center"/>
      </w:pPr>
      <w:r>
        <w:rPr>
          <w:rFonts w:ascii="Times,Times New Roman,Times-Rom" w:hAnsi="Times,Times New Roman,Times-Rom" w:cs="Times,Times New Roman,Times-Rom"/>
          <w:color w:val="000000"/>
          <w:sz w:val="18"/>
          <w:szCs w:val="18"/>
        </w:rPr>
        <w:br/>
      </w:r>
      <w:r>
        <w:br w:type="page"/>
      </w:r>
      <w:r>
        <w:rPr>
          <w:rFonts w:ascii="Arial Unicode MS" w:eastAsia="Arial Unicode MS" w:hAnsi="Arial Unicode MS" w:cs="Arial Unicode MS"/>
          <w:color w:val="000000"/>
          <w:sz w:val="28"/>
          <w:szCs w:val="28"/>
        </w:rPr>
        <w:t xml:space="preserve">Chapter 01 Limits, Alternatives, Choices </w:t>
      </w:r>
      <w:r>
        <w:rPr>
          <w:rFonts w:ascii="Arial Unicode MS" w:eastAsia="Arial Unicode MS" w:hAnsi="Arial Unicode MS" w:cs="Arial Unicode MS"/>
          <w:color w:val="FF0000"/>
          <w:sz w:val="28"/>
          <w:szCs w:val="28"/>
        </w:rPr>
        <w:t>Answer Key</w:t>
      </w:r>
      <w:r>
        <w:rPr>
          <w:rFonts w:ascii="Arial Unicode MS" w:eastAsia="Arial Unicode MS" w:hAnsi="Arial Unicode MS"/>
          <w:color w:val="000000"/>
          <w:sz w:val="28"/>
          <w:szCs w:val="28"/>
        </w:rPr>
        <w:br/>
      </w:r>
      <w:r>
        <w:rPr>
          <w:rFonts w:ascii="Arial Unicode MS" w:eastAsia="Arial Unicode MS" w:hAnsi="Arial Unicode MS"/>
          <w:color w:val="000000"/>
          <w:sz w:val="18"/>
          <w:szCs w:val="18"/>
        </w:rPr>
        <w:t> </w:t>
      </w:r>
    </w:p>
    <w:p w:rsidR="00880872" w:rsidRDefault="00880872">
      <w:pPr>
        <w:spacing w:before="239" w:after="239"/>
      </w:pPr>
      <w:r>
        <w:rPr>
          <w:rFonts w:ascii="Times,Times New Roman,Times-Rom" w:hAnsi="Times,Times New Roman,Times-Rom" w:cs="Times,Times New Roman,Times-Rom"/>
          <w:color w:val="000000"/>
          <w:sz w:val="18"/>
          <w:szCs w:val="18"/>
        </w:rPr>
        <w:br/>
      </w:r>
      <w:r>
        <w:rPr>
          <w:rFonts w:ascii="Arial Unicode MS" w:eastAsia="Arial Unicode MS" w:hAnsi="Arial Unicode MS" w:cs="Arial Unicode MS"/>
          <w:b/>
          <w:bCs/>
          <w:color w:val="000000"/>
        </w:rPr>
        <w:t>Multiple Choice Questions</w:t>
      </w:r>
      <w:r>
        <w:br/>
      </w:r>
      <w:r>
        <w:rPr>
          <w:rFonts w:ascii="Arial Unicode MS" w:eastAsia="Arial Unicode MS" w:hAnsi="Arial Unicode MS"/>
          <w:color w:val="000000"/>
        </w:rPr>
        <w:t> </w:t>
      </w: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w:t>
            </w:r>
          </w:p>
        </w:tc>
        <w:tc>
          <w:tcPr>
            <w:tcW w:w="4650" w:type="pct"/>
          </w:tcPr>
          <w:p w:rsidR="00880872" w:rsidRDefault="00880872">
            <w:pPr>
              <w:keepNext/>
              <w:keepLines/>
            </w:pPr>
            <w:r>
              <w:rPr>
                <w:rFonts w:ascii="Arial Unicode MS" w:eastAsia="Arial Unicode MS" w:hAnsi="Arial Unicode MS" w:cs="Arial Unicode MS"/>
                <w:color w:val="000000"/>
                <w:sz w:val="20"/>
                <w:szCs w:val="20"/>
              </w:rPr>
              <w:t>Economics is a social science that studies how individuals, institutions, and society may: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45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Expand the amount of resources available to them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22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Attain a minimum level of production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60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Best use resources to maximize satisfaction of economic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68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Reduce the amount of goods and services they need</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basic truth that underlies the study of economics is the fact that we all face: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3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Death</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4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Taxes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8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Risk</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1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Scarcity</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3.</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recurring theme in economics is that people: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76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Have unlimited resources, but limited economic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99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Can increase resources by limiting their economic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54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Have limited economic wants and limited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76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Have unlimited economic wants, but limited resources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4.</w:t>
            </w:r>
          </w:p>
        </w:tc>
        <w:tc>
          <w:tcPr>
            <w:tcW w:w="4650" w:type="pct"/>
          </w:tcPr>
          <w:p w:rsidR="00880872" w:rsidRDefault="00880872">
            <w:pPr>
              <w:keepNext/>
              <w:keepLines/>
            </w:pPr>
            <w:r>
              <w:rPr>
                <w:rFonts w:ascii="Arial Unicode MS" w:eastAsia="Arial Unicode MS" w:hAnsi="Arial Unicode MS" w:cs="Arial Unicode MS"/>
                <w:color w:val="000000"/>
                <w:sz w:val="20"/>
                <w:szCs w:val="20"/>
              </w:rPr>
              <w:t>As a consequence of the problem of scarcity: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03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There is never enough of anything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136"/>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Individuals have to make choices from among alternatives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03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Only some people can "have it all"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6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Things which are plentiful have relatively high prices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5.</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What does "there is no such thing as a free lunch" mean in economics?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31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That scarce resources are used up to provide "freebies" and giveaways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24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That sometimes people may take friends out to lunch and pay for them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62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That all items in the lunch menu have specific prices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47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That products only have value because people are willing to pay for them</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Communication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6.</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idea in economics that "there is no free lunch" means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12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Businesses would go bankrupt if they offered free lunches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42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thought of a free lunch is often better than the reality of consuming it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70"/>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There are opportunity costs involved even in free lunches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51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Free lunches used by businesses to attract customers is an inefficient marketing ploy</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Communication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7.</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opportunity cost of doing or getting something is best and fully defined as: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46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difference between the marginal cost and benefit of doing something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32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materials used in doing or getting something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02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value of the best alternative that is given up in order to do or get something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17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money spent in doing or getting something</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Communication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8.</w:t>
            </w:r>
          </w:p>
        </w:tc>
        <w:tc>
          <w:tcPr>
            <w:tcW w:w="4650" w:type="pct"/>
          </w:tcPr>
          <w:p w:rsidR="00880872" w:rsidRDefault="00880872">
            <w:pPr>
              <w:keepNext/>
              <w:keepLines/>
            </w:pPr>
            <w:r>
              <w:rPr>
                <w:rFonts w:ascii="Arial Unicode MS" w:eastAsia="Arial Unicode MS" w:hAnsi="Arial Unicode MS" w:cs="Arial Unicode MS"/>
                <w:color w:val="000000"/>
                <w:sz w:val="20"/>
                <w:szCs w:val="20"/>
              </w:rPr>
              <w:t>Economic analysis assumes "purposeful behavior", which means that people will pursue decisions or actions: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946"/>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That will increase their well-being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96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Always based on full or complete information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9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With minimal consideration for their emotions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Without any logical faults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Communication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9.</w:t>
            </w:r>
          </w:p>
        </w:tc>
        <w:tc>
          <w:tcPr>
            <w:tcW w:w="4650" w:type="pct"/>
          </w:tcPr>
          <w:p w:rsidR="00880872" w:rsidRDefault="00880872">
            <w:pPr>
              <w:keepNext/>
              <w:keepLines/>
            </w:pPr>
            <w:r>
              <w:rPr>
                <w:rFonts w:ascii="Arial Unicode MS" w:eastAsia="Arial Unicode MS" w:hAnsi="Arial Unicode MS" w:cs="Arial Unicode MS"/>
                <w:color w:val="000000"/>
                <w:sz w:val="20"/>
                <w:szCs w:val="20"/>
              </w:rPr>
              <w:t>In analyzing human decision and action, economists assume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3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Scarcity is more important than choice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45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Costs are more important than benefits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08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People's behavior reflects rational self-interest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85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There are scarce resources in the economy</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10.</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notion of "purposeful behavior" in the economic perspective suggests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32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People will tend to stick with a particular choice for a long period of time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4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Economic analysis will provide people with a single "right" way to behave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52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Economists do not believe that people can sometimes behave impulsively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94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One person's choice may differ from another's if their circumstances and information differ</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Communication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11.</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When studying human behavior, economists assume rational self-interest. This means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01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People make decisions based on some desired outcome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36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People are quite selfish, and are not concerned about others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50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People always make the right decisions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40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People have all the information they need to make a decision</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Communication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12.</w:t>
            </w:r>
          </w:p>
        </w:tc>
        <w:tc>
          <w:tcPr>
            <w:tcW w:w="4650" w:type="pct"/>
          </w:tcPr>
          <w:p w:rsidR="00880872" w:rsidRDefault="00880872">
            <w:pPr>
              <w:keepNext/>
              <w:keepLines/>
            </w:pPr>
            <w:r>
              <w:rPr>
                <w:rFonts w:ascii="Arial Unicode MS" w:eastAsia="Arial Unicode MS" w:hAnsi="Arial Unicode MS" w:cs="Arial Unicode MS"/>
                <w:color w:val="000000"/>
                <w:sz w:val="20"/>
                <w:szCs w:val="20"/>
              </w:rPr>
              <w:t>Lauren makes $150 a day as a bank clerk. She takes two days off work without pay, to fly to another city to attend the concert of her favorite band. The cost of transportation and lodging for the trip is $250. The cost of the concert ticket is $50. The opportunity cost of Lauren's decision to attend the concert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4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$600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4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$450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4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$300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4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$250</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13.</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When a state government chooses to build more roads, the resources used are no longer available for public education programs. This dilemma illustrates the concept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8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Production expenses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9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Unemployment issues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36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Unintended consequences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5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Opportunity cost</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14.</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opportunity cost of constructing a new public highway is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94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Money cost of hiring contractors and construction workers for the new highway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02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Value of other goods and services that are sacrificed in order to construct the new highway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54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Expected cost of constructing the new highway in a future year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13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Value of shorter driving times and distances when the new highway is completed</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15.</w:t>
            </w:r>
          </w:p>
        </w:tc>
        <w:tc>
          <w:tcPr>
            <w:tcW w:w="4650" w:type="pct"/>
          </w:tcPr>
          <w:p w:rsidR="00880872" w:rsidRDefault="00880872">
            <w:pPr>
              <w:keepNext/>
              <w:keepLines/>
            </w:pPr>
            <w:r>
              <w:rPr>
                <w:rFonts w:ascii="Arial Unicode MS" w:eastAsia="Arial Unicode MS" w:hAnsi="Arial Unicode MS" w:cs="Arial Unicode MS"/>
                <w:color w:val="000000"/>
                <w:sz w:val="20"/>
                <w:szCs w:val="20"/>
              </w:rPr>
              <w:t>After graduating from high school, Adam is thinking about going to college. The college tuition is $15,000 a year. Instead of going to college, Adam could take a full-time job that pays $25,000. What is Adam's opportunity cost of attending college for one year?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$10,000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$15,000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$25,000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2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$40,000</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16.</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opportunity cost to a consumer who smokes cigarettes consists of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08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Costs imposed on others who inhale second-hand smoke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98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Products that the consumer could have bought instead of cigarettes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28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Amount of cigarette-taxes paid by this consumer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17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Cost of complementary products such as lighters, ashtrays, and cigarette holders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17.</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economic perspective focuses largely on marginal analysis, which means analyzing: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04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Peripheral elements of a given issue or action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1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minor aspects of a given issue or decision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75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changes in the situation that would result from a given action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63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Emotional and psychological facets of a given action</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Communication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18.</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of the following is the best synonym for "marginal" in economics?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Scarce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7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Additional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9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Basic</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Minor</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Communication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19.</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of the following is another way of saying "marginal benefits of an action"?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74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Benefits given up, once the action is taken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52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Unintended gains from taking the action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74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Benefits accruing to others, as a result of one's action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41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Extra benefits resulting from the action</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Communication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20.</w:t>
            </w:r>
          </w:p>
        </w:tc>
        <w:tc>
          <w:tcPr>
            <w:tcW w:w="4650" w:type="pct"/>
          </w:tcPr>
          <w:p w:rsidR="00880872" w:rsidRDefault="00880872">
            <w:pPr>
              <w:keepNext/>
              <w:keepLines/>
            </w:pPr>
            <w:r>
              <w:rPr>
                <w:rFonts w:ascii="Arial Unicode MS" w:eastAsia="Arial Unicode MS" w:hAnsi="Arial Unicode MS" w:cs="Arial Unicode MS"/>
                <w:color w:val="000000"/>
                <w:sz w:val="20"/>
                <w:szCs w:val="20"/>
              </w:rPr>
              <w:t>Mia wants to buy a book. The economic perspective suggests that Mia will buy the book if: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62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She has enough money to pay for the marginal cost of the book</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50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marginal benefit of the book is a positive value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70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marginal cost of the book is greater than its marginal benefit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704"/>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marginal benefit of the book is greater than its marginal cost</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21.</w:t>
            </w:r>
          </w:p>
        </w:tc>
        <w:tc>
          <w:tcPr>
            <w:tcW w:w="4650" w:type="pct"/>
          </w:tcPr>
          <w:p w:rsidR="00880872" w:rsidRDefault="00880872">
            <w:pPr>
              <w:keepNext/>
              <w:keepLines/>
            </w:pPr>
            <w:r>
              <w:rPr>
                <w:rFonts w:ascii="Arial Unicode MS" w:eastAsia="Arial Unicode MS" w:hAnsi="Arial Unicode MS" w:cs="Arial Unicode MS"/>
                <w:color w:val="000000"/>
                <w:sz w:val="20"/>
                <w:szCs w:val="20"/>
              </w:rPr>
              <w:t>From an economic perspective, when a consumer decides to buy more life insurance, the consumer has most likely concluded that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73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cost of more insurance coverage is negative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73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benefit of more insurance coverage is greater than zero</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871"/>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benefit of more insurance coverage is greater than the marginal cost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84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cost of more insurance coverage is equal to the payment for the extra coverage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22.</w:t>
            </w:r>
          </w:p>
        </w:tc>
        <w:tc>
          <w:tcPr>
            <w:tcW w:w="4650" w:type="pct"/>
          </w:tcPr>
          <w:p w:rsidR="00880872" w:rsidRDefault="00880872">
            <w:pPr>
              <w:keepNext/>
              <w:keepLines/>
            </w:pPr>
            <w:r>
              <w:rPr>
                <w:rFonts w:ascii="Arial Unicode MS" w:eastAsia="Arial Unicode MS" w:hAnsi="Arial Unicode MS" w:cs="Arial Unicode MS"/>
                <w:color w:val="000000"/>
                <w:sz w:val="20"/>
                <w:szCs w:val="20"/>
              </w:rPr>
              <w:t>From an economic perspective, when a student decides to go to the movies instead of studying for a test, it indicates that in the student's thinking the marginal: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58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Benefit of studying is greater than the marginal cost of studying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30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Cost of going to the movies is less than the marginal benefit of going to the movies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94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Benefit of studying are greater than the marginal benefit of going to the movies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35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Cost of going to the movies is greater than the marginal cost of studying</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23.</w:t>
            </w:r>
          </w:p>
        </w:tc>
        <w:tc>
          <w:tcPr>
            <w:tcW w:w="4650" w:type="pct"/>
          </w:tcPr>
          <w:p w:rsidR="00880872" w:rsidRDefault="00880872">
            <w:pPr>
              <w:keepNext/>
              <w:keepLines/>
            </w:pPr>
            <w:r>
              <w:rPr>
                <w:rFonts w:ascii="Arial Unicode MS" w:eastAsia="Arial Unicode MS" w:hAnsi="Arial Unicode MS" w:cs="Arial Unicode MS"/>
                <w:color w:val="000000"/>
                <w:sz w:val="20"/>
                <w:szCs w:val="20"/>
              </w:rPr>
              <w:t>From an economic perspective, when consumers leave a fast-food restaurant because the lines to be served are too long, they have concluded that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38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cost of waiting is less than the marginal benefit of being served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660"/>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cost of waiting is greater than the marginal benefit of being served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17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Management is exhibiting irrational behavior by not maximizing profits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80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Management is making an assumption that other things are equal</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24.</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What is the best economic explanation for why a person would drop out of college to take a job or start a business?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7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he has a good idea for starting a business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09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he has to pay a higher tuition to attend college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40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expected future benefits from starting a business now are greater than the costs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07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opportunity cost of starting a business is high now, but will be low later in life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25.</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What is a major opportunity cost of going to college on a full-time basis?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81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cost of transportation to college instead of to a job</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53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cost of living expenses (room and board) to attend college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59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foregone income that could be earned working full-time job</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04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greater income that will be earned from having a college degree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26.</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process of observing real-world behavior, developing hypotheses, testing them against facts, then using the results to construct theories is called: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42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Opportunity cost estimation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90"/>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scientific method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analysis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9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Normative analysis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Communication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27.</w:t>
            </w:r>
          </w:p>
        </w:tc>
        <w:tc>
          <w:tcPr>
            <w:tcW w:w="4650" w:type="pct"/>
          </w:tcPr>
          <w:p w:rsidR="00880872" w:rsidRDefault="00880872">
            <w:pPr>
              <w:keepNext/>
              <w:keepLines/>
            </w:pPr>
            <w:r>
              <w:rPr>
                <w:rFonts w:ascii="Arial Unicode MS" w:eastAsia="Arial Unicode MS" w:hAnsi="Arial Unicode MS" w:cs="Arial Unicode MS"/>
                <w:color w:val="000000"/>
                <w:sz w:val="20"/>
                <w:szCs w:val="20"/>
              </w:rPr>
              <w:t>An economic model is a purposeful simplification of reality, whose function includes: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42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Understanding the full complexity of the real world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96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Predicting the behavior of each and every individual or organization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60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Analyzing the behavior of a typical or average consumer or firm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89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Forecasting economic random events with a high level of accuracy</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Communication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28.</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economic principle that "unemployment rate will tend to increase as the economy moves into a recession" is an example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00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normative statement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assumption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7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loaded terminology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3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generalization</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29.</w:t>
            </w:r>
          </w:p>
        </w:tc>
        <w:tc>
          <w:tcPr>
            <w:tcW w:w="4650" w:type="pct"/>
          </w:tcPr>
          <w:p w:rsidR="00880872" w:rsidRDefault="00880872">
            <w:pPr>
              <w:keepNext/>
              <w:keepLines/>
            </w:pPr>
            <w:r>
              <w:rPr>
                <w:rFonts w:ascii="Arial Unicode MS" w:eastAsia="Arial Unicode MS" w:hAnsi="Arial Unicode MS" w:cs="Arial Unicode MS"/>
                <w:color w:val="000000"/>
                <w:sz w:val="20"/>
                <w:szCs w:val="20"/>
              </w:rPr>
              <w:t>Economic models do not reflect the full complexity of reality, but instead are based 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27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Simplifications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4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Tradeoffs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9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Value judgments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9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Predictions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30.</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role of an assumption in an economic theory is to: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05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Add realism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Prove the theory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79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Cover special cases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424"/>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Simplify the complex reality</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31.</w:t>
            </w:r>
          </w:p>
        </w:tc>
        <w:tc>
          <w:tcPr>
            <w:tcW w:w="4650" w:type="pct"/>
          </w:tcPr>
          <w:p w:rsidR="00880872" w:rsidRDefault="00880872">
            <w:pPr>
              <w:keepNext/>
              <w:keepLines/>
            </w:pPr>
            <w:r>
              <w:rPr>
                <w:rFonts w:ascii="Arial Unicode MS" w:eastAsia="Arial Unicode MS" w:hAnsi="Arial Unicode MS" w:cs="Arial Unicode MS"/>
                <w:color w:val="000000"/>
                <w:sz w:val="20"/>
                <w:szCs w:val="20"/>
              </w:rPr>
              <w:t xml:space="preserve">The </w:t>
            </w:r>
            <w:r>
              <w:rPr>
                <w:rFonts w:ascii="Arial Unicode MS" w:eastAsia="Arial Unicode MS" w:hAnsi="Arial Unicode MS" w:cs="Arial Unicode MS"/>
                <w:i/>
                <w:iCs/>
                <w:color w:val="000000"/>
                <w:sz w:val="20"/>
                <w:szCs w:val="20"/>
              </w:rPr>
              <w:t>ceteris paribus</w:t>
            </w:r>
            <w:r>
              <w:rPr>
                <w:rFonts w:ascii="Arial Unicode MS" w:eastAsia="Arial Unicode MS" w:hAnsi="Arial Unicode MS" w:cs="Arial Unicode MS"/>
                <w:color w:val="000000"/>
                <w:sz w:val="20"/>
                <w:szCs w:val="20"/>
              </w:rPr>
              <w:t xml:space="preserve"> assumption is employed in economic analysis, in order to: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9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State economic goals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36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Simplify the complex world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65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Evaluate an economic system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0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Approximate real-world conditions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Communication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32.</w:t>
            </w:r>
          </w:p>
        </w:tc>
        <w:tc>
          <w:tcPr>
            <w:tcW w:w="4650" w:type="pct"/>
          </w:tcPr>
          <w:p w:rsidR="00880872" w:rsidRDefault="00880872">
            <w:pPr>
              <w:keepNext/>
              <w:keepLines/>
            </w:pPr>
            <w:r>
              <w:rPr>
                <w:rFonts w:ascii="Arial Unicode MS" w:eastAsia="Arial Unicode MS" w:hAnsi="Arial Unicode MS" w:cs="Arial Unicode MS"/>
                <w:color w:val="000000"/>
                <w:sz w:val="20"/>
                <w:szCs w:val="20"/>
              </w:rPr>
              <w:t>Another way of saying "</w:t>
            </w:r>
            <w:r>
              <w:rPr>
                <w:rFonts w:ascii="Arial Unicode MS" w:eastAsia="Arial Unicode MS" w:hAnsi="Arial Unicode MS" w:cs="Arial Unicode MS"/>
                <w:i/>
                <w:iCs/>
                <w:color w:val="000000"/>
                <w:sz w:val="20"/>
                <w:szCs w:val="20"/>
              </w:rPr>
              <w:t>ceteris paribus</w:t>
            </w:r>
            <w:r>
              <w:rPr>
                <w:rFonts w:ascii="Arial Unicode MS" w:eastAsia="Arial Unicode MS" w:hAnsi="Arial Unicode MS" w:cs="Arial Unicode MS"/>
                <w:color w:val="000000"/>
                <w:sz w:val="20"/>
                <w:szCs w:val="20"/>
              </w:rPr>
              <w:t>"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63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Other things equal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9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 general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5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 reality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Because of this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Communication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33.</w:t>
            </w:r>
          </w:p>
        </w:tc>
        <w:tc>
          <w:tcPr>
            <w:tcW w:w="4650" w:type="pct"/>
          </w:tcPr>
          <w:p w:rsidR="00880872" w:rsidRDefault="00880872">
            <w:pPr>
              <w:keepNext/>
              <w:keepLines/>
            </w:pPr>
            <w:r>
              <w:rPr>
                <w:rFonts w:ascii="Arial Unicode MS" w:eastAsia="Arial Unicode MS" w:hAnsi="Arial Unicode MS" w:cs="Arial Unicode MS"/>
                <w:color w:val="000000"/>
                <w:sz w:val="20"/>
                <w:szCs w:val="20"/>
              </w:rPr>
              <w:t xml:space="preserve">The purpose of the </w:t>
            </w:r>
            <w:r>
              <w:rPr>
                <w:rFonts w:ascii="Arial Unicode MS" w:eastAsia="Arial Unicode MS" w:hAnsi="Arial Unicode MS" w:cs="Arial Unicode MS"/>
                <w:i/>
                <w:iCs/>
                <w:color w:val="000000"/>
                <w:sz w:val="20"/>
                <w:szCs w:val="20"/>
              </w:rPr>
              <w:t>ceteris paribus</w:t>
            </w:r>
            <w:r>
              <w:rPr>
                <w:rFonts w:ascii="Arial Unicode MS" w:eastAsia="Arial Unicode MS" w:hAnsi="Arial Unicode MS" w:cs="Arial Unicode MS"/>
                <w:color w:val="000000"/>
                <w:sz w:val="20"/>
                <w:szCs w:val="20"/>
              </w:rPr>
              <w:t xml:space="preserve"> assumption used in economic analysis is to: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16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Avoid making normative statements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50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Distinguish macroeconomics from microeconomics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38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Make sure that all relevant factors are considered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81"/>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Focus on the effect of a single factor on a certain variable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34.</w:t>
            </w:r>
          </w:p>
        </w:tc>
        <w:tc>
          <w:tcPr>
            <w:tcW w:w="4650" w:type="pct"/>
          </w:tcPr>
          <w:p w:rsidR="00880872" w:rsidRDefault="00880872">
            <w:pPr>
              <w:keepNext/>
              <w:keepLines/>
            </w:pPr>
            <w:r>
              <w:rPr>
                <w:rFonts w:ascii="Arial Unicode MS" w:eastAsia="Arial Unicode MS" w:hAnsi="Arial Unicode MS" w:cs="Arial Unicode MS"/>
                <w:color w:val="000000"/>
                <w:sz w:val="20"/>
                <w:szCs w:val="20"/>
              </w:rPr>
              <w:t>Economists have difficulty applying the scientific method because: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6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Economics has a short history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scientific method does not really apply to economics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59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People are the focus of economics, and their behavior is highly predictable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14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Controlled laboratory experiments in economics are often not feasible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35.</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of the following illustrates a macroeconomic question?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70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Should the salaries of financial executives be regulated by the government?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371"/>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Are increasing wage demands by workers contributing to price inflation?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48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is the least costly way to produce automobiles and trucks in the United States?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08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Will the introduction of a new computer chip change the demand for computers?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01-03 Distinguish microeconomics from macroeconomics and positive economics from normative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Microeconomics and Macroeconomics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36.</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of the following exemplifies a microeconomic question?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53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is the current national rate of unemployment?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42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the economy experiencing a decline in the rate of inflation?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75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Will a new type of electronic reader or tablet increase the number of buyers?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33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the aggregate output in the economy greater this year than last year?</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01-03 Distinguish microeconomics from macroeconomics and positive economics from normative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Microeconomics and Macroeconomics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37.</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question is an example of a macroeconomic question?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69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is the level of industrial concentration in the U.S. automobile industry?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63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economic incentives can be used to reduce the cost of health care in the nation?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11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policies would be recommended for stimulating national economic growth?</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07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market conditions are expected for milk in the nation this year?</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01-03 Distinguish microeconomics from macroeconomics and positive economics from normative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Microeconomics and Macroeconomics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38.</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question is an example of a microeconomic question?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00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should the Federal government do to reduce the trade deficit with Japan?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38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Will the merger of two airlines likely lead to higher cost of air travel in the economy?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48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factors are contributing to the steep rise in the federal government's total debt?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82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Will the inflation rate remain relatively stable this year?</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01-03 Distinguish microeconomics from macroeconomics and positive economics from normative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Microeconomics and Macroeconomics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39.</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question is an illustration of a microeconomic question?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93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the volume of wine produced in one year dependent upon the price of wine?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03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Does government spending influence interest rates in the economy?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98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the purchasing power of the dollar higher or lower today than it was in 2008?</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23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Which economic system is better for consumers and firms?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01-03 Distinguish microeconomics from macroeconomics and positive economics from normative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Microeconomics and Macroeconomics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40.</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question is an illustration of a macroeconomic question?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62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 corporation unresponsive to the demands of its customers?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36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 consumer boycott an effective means of reducing a product's price?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54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How will the government's budget deficit be affected by public infrastructure projects?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94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Are oil companies ripping off consumers by charging exorbitantly high prices for gasoline?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01-03 Distinguish microeconomics from macroeconomics and positive economics from normative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Microeconomics and Macroeconomics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41.</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of the following is a normative economic statement?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63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Federal budget deficit rose by 120 billion dollars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75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unemployment rate is expected to fall next month</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43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trade surplus of 200 billion dollars should be our policy goal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50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federal funds rate was reduced by half a percentage point</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01-03 Distinguish microeconomics from macroeconomics and positive economics from normative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Microeconomics and Macroeconomics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42.</w:t>
            </w:r>
          </w:p>
        </w:tc>
        <w:tc>
          <w:tcPr>
            <w:tcW w:w="4650" w:type="pct"/>
          </w:tcPr>
          <w:p w:rsidR="00880872" w:rsidRDefault="00880872">
            <w:pPr>
              <w:keepNext/>
              <w:keepLines/>
            </w:pPr>
            <w:r>
              <w:rPr>
                <w:rFonts w:ascii="Arial Unicode MS" w:eastAsia="Arial Unicode MS" w:hAnsi="Arial Unicode MS" w:cs="Arial Unicode MS"/>
                <w:color w:val="000000"/>
                <w:sz w:val="20"/>
                <w:szCs w:val="20"/>
              </w:rPr>
              <w:t>Matt observes that "there is a high correlation between educational attainment and the level of income." Jean concurs and adds that "high school graduates should all proceed to college."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1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Both Matt's and Jean's statements are positive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3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Both Matt's and Jean's statements are normative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60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Matt's statement is normative while Jean's statement is positive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601"/>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Matt's statement is positive while Jean's statement is normative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01-03 Distinguish microeconomics from macroeconomics and positive economics from normative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Microeconomics and Macroeconomics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43.</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statement in a newspaper that "consumer prices rose last month by 1 percent, and if this trend continues, the annual rate of inflation will be 12 percent for the year" is an example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9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normative economic statement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71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positive economic statement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1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Microeconomic analysis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2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Rational self-interest</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01-03 Distinguish microeconomics from macroeconomics and positive economics from normative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Microeconomics and Macroeconomics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44.</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of the following is a positive economic statement?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81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Government must maintain the current level of defense spending to keep the nation safe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24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minimum wage should be increased to give people a decent wage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14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Americans should buy American products in order to boost the national economy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504"/>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Stock prices rose to a new record last month for the fourth month in a row</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01-03 Distinguish microeconomics from macroeconomics and positive economics from normative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Microeconomics and Macroeconomics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45.</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of the following is a normative economic statement?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01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poverty rate hit a new high last year and income distribution also worsened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42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Health care accounts for roughly a third of total spending in the economy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504"/>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government needs to revamp the Social Security program to make it sustainable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76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Retail sales are expected to continue on their downward trend in the next three quarters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01-03 Distinguish microeconomics from macroeconomics and positive economics from normative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Microeconomics and Macroeconomics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46.</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one of the following is a normative economic statement?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839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unemployment rate fell for the fourth straight month, reflecting the effects from stronger economic growth in the second quarter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39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worsening balance of trade must be corrected if this nation is to remain competitive in the world economy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39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Consumer prices are rising at a faster rate than in past months, indicating a renewal of inflationary pressures on the economy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39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To help balance the Federal budget, Congress increased the tax on gasoline to its highest level in the past ten years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01-03 Distinguish microeconomics from macroeconomics and positive economics from normative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Microeconomics and Macroeconomics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47.</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economizing problem for individuals is a consequence of the fact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53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Economic means or incomes are greater than economic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536"/>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Economic wants are greater than economic means or incomes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70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Positive economics is more important than normative economics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7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Normative economics is more important than positive economics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48.</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of the following statements regarding people's wants is true?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03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Over time, people's wants tend to be stable and constant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55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As people consume more products, their wants will be reduced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764"/>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Intangible serves, like tangible goods, may satisfy people's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20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People's wants do not include their basic needs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49.</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budget line is a graph that shows the various combinations of two products that a: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09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Consumer can buy with a given amount of money income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13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Business firm can produce with a given budget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10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Household can produce with a given amount of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2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Nation can trade with another nation</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50.</w:t>
            </w:r>
          </w:p>
        </w:tc>
        <w:tc>
          <w:tcPr>
            <w:tcW w:w="4650" w:type="pct"/>
          </w:tcPr>
          <w:p w:rsidR="00880872" w:rsidRDefault="00880872">
            <w:pPr>
              <w:keepNext/>
              <w:keepLines/>
            </w:pPr>
            <w:r>
              <w:rPr>
                <w:rFonts w:ascii="Arial Unicode MS" w:eastAsia="Arial Unicode MS" w:hAnsi="Arial Unicode MS" w:cs="Arial Unicode MS"/>
                <w:color w:val="000000"/>
                <w:sz w:val="20"/>
                <w:szCs w:val="20"/>
              </w:rPr>
              <w:t>Suppose that a consumer purchases just two goods, X and Y. The ratio of the price of good X to the price of good Y is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58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Intercept on the Y axis of the budget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58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Intercept on the X axis of the budget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94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Size of the shift in the budget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10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Slope of the budget line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51.</w:t>
            </w:r>
          </w:p>
        </w:tc>
        <w:tc>
          <w:tcPr>
            <w:tcW w:w="4650" w:type="pct"/>
          </w:tcPr>
          <w:p w:rsidR="00880872" w:rsidRDefault="00880872">
            <w:pPr>
              <w:keepNext/>
              <w:keepLines/>
            </w:pPr>
            <w:r>
              <w:rPr>
                <w:rFonts w:ascii="Arial Unicode MS" w:eastAsia="Arial Unicode MS" w:hAnsi="Arial Unicode MS" w:cs="Arial Unicode MS"/>
                <w:color w:val="000000"/>
                <w:sz w:val="20"/>
                <w:szCs w:val="20"/>
              </w:rPr>
              <w:t>Suppose that a consumer purchases just two goods, X and Y. The Y-intercept of the budget line in this case would indicate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13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Maximum dollar amount of budget that the consumers has for good 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15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Price that the consumer has to pay for each unit of good 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88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Maximum quantity of good Y that the consumer could buy with a given budget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97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Quantity of good Y that the consumer would want to buy</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52.</w:t>
            </w:r>
          </w:p>
        </w:tc>
        <w:tc>
          <w:tcPr>
            <w:tcW w:w="4650" w:type="pct"/>
          </w:tcPr>
          <w:p w:rsidR="00880872" w:rsidRDefault="00880872">
            <w:pPr>
              <w:keepNext/>
              <w:keepLines/>
            </w:pPr>
            <w:r>
              <w:rPr>
                <w:rFonts w:ascii="Arial Unicode MS" w:eastAsia="Arial Unicode MS" w:hAnsi="Arial Unicode MS" w:cs="Arial Unicode MS"/>
                <w:color w:val="000000"/>
                <w:sz w:val="20"/>
                <w:szCs w:val="20"/>
              </w:rPr>
              <w:t>Suppose that a consumer purchases just two goods, X and Y. The slope of the budget line would indicate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42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Opportunity cost of good Y in terms of good X given up for each unit of 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426"/>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Opportunity cost of good X in terms of good Y given up for each unit of 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88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Maximum quantity of good Y that the consumer could buy with a given budget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88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Maximum quantity of good X that the consumer could buy with a given budget</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53.</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point or product-combination to the left of and inside a budget line: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760"/>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attainable, but a combination or point to the right of the line is unattainable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76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unattainable, but a combination or point to the right of the line is attainable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13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Costs more than a combination or point on the budget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55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Costs more than a combination or point outside the budget line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54.</w:t>
            </w:r>
          </w:p>
        </w:tc>
        <w:tc>
          <w:tcPr>
            <w:tcW w:w="4650" w:type="pct"/>
          </w:tcPr>
          <w:p w:rsidR="00880872" w:rsidRDefault="00880872">
            <w:pPr>
              <w:keepNext/>
              <w:keepLines/>
            </w:pPr>
            <w:r>
              <w:rPr>
                <w:rFonts w:ascii="Arial Unicode MS" w:eastAsia="Arial Unicode MS" w:hAnsi="Arial Unicode MS" w:cs="Arial Unicode MS"/>
                <w:color w:val="000000"/>
                <w:sz w:val="20"/>
                <w:szCs w:val="20"/>
              </w:rPr>
              <w:t>Assume that a consumer spends a given budget on only two goods, and that the prices of the two goods are constant. The budget line in this case would: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014"/>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Definitely be a straight downward-sloping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68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Possibly be a straight upward-sloping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14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Be a curved graph bowed outwards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72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Be a curved bell-shaped graph</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Reflective Thinking</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55.</w:t>
            </w:r>
          </w:p>
        </w:tc>
        <w:tc>
          <w:tcPr>
            <w:tcW w:w="4650" w:type="pct"/>
          </w:tcPr>
          <w:p w:rsidR="00880872" w:rsidRDefault="00880872">
            <w:pPr>
              <w:keepNext/>
              <w:keepLines/>
            </w:pPr>
            <w:r>
              <w:rPr>
                <w:rFonts w:ascii="Arial Unicode MS" w:eastAsia="Arial Unicode MS" w:hAnsi="Arial Unicode MS" w:cs="Arial Unicode MS"/>
                <w:color w:val="000000"/>
                <w:sz w:val="20"/>
                <w:szCs w:val="20"/>
              </w:rPr>
              <w:t>Assume that a consumer has a given budget or income of $12, and that she can buy only two goods, apples or bananas. The price of an apple is $1.50 and the price of a banana is $0.75.</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information given above. If the consumer spent all of her budget on just apples or just bananas, how many apples or bananas maximum would she be able to buy?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0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12 apples or 8 bananas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0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8 apples or 12 bananas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0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16 apples or 12 bananas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091"/>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8 apples or 16 bananas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56.</w:t>
            </w:r>
          </w:p>
        </w:tc>
        <w:tc>
          <w:tcPr>
            <w:tcW w:w="4650" w:type="pct"/>
          </w:tcPr>
          <w:p w:rsidR="00880872" w:rsidRDefault="00880872">
            <w:pPr>
              <w:keepNext/>
              <w:keepLines/>
            </w:pPr>
            <w:r>
              <w:rPr>
                <w:rFonts w:ascii="Arial Unicode MS" w:eastAsia="Arial Unicode MS" w:hAnsi="Arial Unicode MS" w:cs="Arial Unicode MS"/>
                <w:color w:val="000000"/>
                <w:sz w:val="20"/>
                <w:szCs w:val="20"/>
              </w:rPr>
              <w:t>Assume that a consumer has a given budget or income of $12, and that she can buy only two goods, apples or bananas. The price of an apple is $1.50 and the price of a banana is $0.75.</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information given above. What is the slope of the budget line, if the quantity of apples were measured on the horizontal axis and bananas on the vertical axis?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4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-0.5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4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-0.8</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4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-1.6</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4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-2.0</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57.</w:t>
            </w:r>
          </w:p>
        </w:tc>
        <w:tc>
          <w:tcPr>
            <w:tcW w:w="4650" w:type="pct"/>
          </w:tcPr>
          <w:p w:rsidR="00880872" w:rsidRDefault="00880872">
            <w:pPr>
              <w:keepNext/>
              <w:keepLines/>
            </w:pPr>
            <w:r>
              <w:rPr>
                <w:rFonts w:ascii="Arial Unicode MS" w:eastAsia="Arial Unicode MS" w:hAnsi="Arial Unicode MS" w:cs="Arial Unicode MS"/>
                <w:color w:val="000000"/>
                <w:sz w:val="20"/>
                <w:szCs w:val="20"/>
              </w:rPr>
              <w:t>Assume that a consumer has a given budget or income of $12, and that she can buy only two goods, apples or bananas. The price of an apple is $1.50 and the price of a banana is $0.75.</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information given above. If the consumer decides to buy 4 apples, how many bananas can she also buy with the remainder of her budget?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93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8 bananas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3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4 bananas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3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6 bananas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10 bananas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58.</w:t>
            </w:r>
          </w:p>
        </w:tc>
        <w:tc>
          <w:tcPr>
            <w:tcW w:w="4650" w:type="pct"/>
          </w:tcPr>
          <w:p w:rsidR="00880872" w:rsidRDefault="00880872">
            <w:pPr>
              <w:keepNext/>
              <w:keepLines/>
            </w:pPr>
            <w:r>
              <w:rPr>
                <w:rFonts w:ascii="Arial Unicode MS" w:eastAsia="Arial Unicode MS" w:hAnsi="Arial Unicode MS" w:cs="Arial Unicode MS"/>
                <w:color w:val="000000"/>
                <w:sz w:val="20"/>
                <w:szCs w:val="20"/>
              </w:rPr>
              <w:t>Assume that a consumer has a given budget or income of $12, and that she can buy only two goods, apples or bananas. The price of an apple is $1.50 and the price of a banana is $0.75.</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information given above. For this consumer, the opportunity cost of buying one more apple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0.5 of a banana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0.8 of a banana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3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 banana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3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 bananas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59.</w:t>
            </w:r>
          </w:p>
        </w:tc>
        <w:tc>
          <w:tcPr>
            <w:tcW w:w="4650" w:type="pct"/>
          </w:tcPr>
          <w:p w:rsidR="00880872" w:rsidRDefault="00880872">
            <w:pPr>
              <w:keepNext/>
              <w:keepLines/>
            </w:pPr>
            <w:r>
              <w:rPr>
                <w:rFonts w:ascii="Arial Unicode MS" w:eastAsia="Arial Unicode MS" w:hAnsi="Arial Unicode MS" w:cs="Arial Unicode MS"/>
                <w:color w:val="000000"/>
                <w:sz w:val="20"/>
                <w:szCs w:val="20"/>
              </w:rPr>
              <w:t>Assume that a consumer has a given budget or income of $12, and that she can buy only two goods, apples or bananas. The price of an apple is $1.50 and the price of a banana is $0.75.</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information given above. For this consumer, the opportunity cost of buying two bananas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1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 apple.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7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1.5 apples.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7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0.5 apple.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9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0.75 apple.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60.</w:t>
            </w:r>
          </w:p>
        </w:tc>
        <w:tc>
          <w:tcPr>
            <w:tcW w:w="4650" w:type="pct"/>
          </w:tcPr>
          <w:p w:rsidR="00880872" w:rsidRDefault="00880872">
            <w:pPr>
              <w:keepNext/>
              <w:keepLines/>
            </w:pPr>
            <w:r>
              <w:rPr>
                <w:rFonts w:ascii="Arial Unicode MS" w:eastAsia="Arial Unicode MS" w:hAnsi="Arial Unicode MS" w:cs="Arial Unicode MS"/>
                <w:color w:val="000000"/>
                <w:sz w:val="20"/>
                <w:szCs w:val="20"/>
              </w:rPr>
              <w:t>Assume that a consumer purchases only two products and there is a decrease in the consumer's income. The prices of the two products stay constant. The decrease in income will result in a: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514"/>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Shift of the budget line inward to the left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75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Shift of the budget line outward to the right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68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decrease in the slope of the budget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72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the slope of the budget line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61.</w:t>
            </w:r>
          </w:p>
        </w:tc>
        <w:tc>
          <w:tcPr>
            <w:tcW w:w="4650" w:type="pct"/>
          </w:tcPr>
          <w:p w:rsidR="00880872" w:rsidRDefault="00880872">
            <w:pPr>
              <w:keepNext/>
              <w:keepLines/>
            </w:pPr>
            <w:r>
              <w:rPr>
                <w:rFonts w:ascii="Arial Unicode MS" w:eastAsia="Arial Unicode MS" w:hAnsi="Arial Unicode MS" w:cs="Arial Unicode MS"/>
                <w:color w:val="000000"/>
                <w:sz w:val="20"/>
                <w:szCs w:val="20"/>
              </w:rPr>
              <w:t>Assume that a consumer purchases only two products. Suppose that the consumer's money income doubles, and the prices of the two products also double. These changes in income and prices will result in: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66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shift of the budget line inward to the left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9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shift of the budget line outward to the right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54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No change in the budget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72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the slope of the budget line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62.</w:t>
            </w:r>
          </w:p>
        </w:tc>
        <w:tc>
          <w:tcPr>
            <w:tcW w:w="4650" w:type="pct"/>
          </w:tcPr>
          <w:p w:rsidR="00880872" w:rsidRDefault="00880872">
            <w:pPr>
              <w:keepNext/>
              <w:keepLines/>
            </w:pPr>
            <w:r>
              <w:rPr>
                <w:rFonts w:ascii="Arial Unicode MS" w:eastAsia="Arial Unicode MS" w:hAnsi="Arial Unicode MS" w:cs="Arial Unicode MS"/>
                <w:color w:val="000000"/>
                <w:sz w:val="20"/>
                <w:szCs w:val="20"/>
              </w:rPr>
              <w:t>One major part of the opportunity costs of one's decision to go to college after high-school graduation is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53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Additional income that one can get if one had a college degree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5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Education that one gets while in college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0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High-school diploma needed in order to apply for college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88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Full-time job that one could have gotten instead of going to college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63.</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economizing problem faced by a society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69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To achieve a more equitable distribution of income in the society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016"/>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consequence of the fact that productive resources are scarce relative to economic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0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To establish prices which are fair for both producers and consumers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24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That product prices often rise more rapidly than incomes of consumers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64.</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economizing problem is essentially one of deciding how to make the best use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54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Limited resources to satisfy limited economic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95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Unlimited resources to satisfy unlimited economic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73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Unlimited resources to satisfy limited economic wants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76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Limited resources to satisfy unlimited economic wants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65.</w:t>
            </w:r>
          </w:p>
        </w:tc>
        <w:tc>
          <w:tcPr>
            <w:tcW w:w="4650" w:type="pct"/>
          </w:tcPr>
          <w:p w:rsidR="00880872" w:rsidRDefault="00880872">
            <w:pPr>
              <w:keepNext/>
              <w:keepLines/>
            </w:pPr>
            <w:r>
              <w:rPr>
                <w:rFonts w:ascii="Arial Unicode MS" w:eastAsia="Arial Unicode MS" w:hAnsi="Arial Unicode MS" w:cs="Arial Unicode MS"/>
                <w:color w:val="000000"/>
                <w:sz w:val="20"/>
                <w:szCs w:val="20"/>
              </w:rPr>
              <w:t xml:space="preserve">Economists would classify all of the following as "land," </w:t>
            </w:r>
            <w:r>
              <w:rPr>
                <w:rFonts w:ascii="Arial Unicode MS" w:eastAsia="Arial Unicode MS" w:hAnsi="Arial Unicode MS" w:cs="Arial Unicode MS"/>
                <w:i/>
                <w:iCs/>
                <w:color w:val="000000"/>
                <w:sz w:val="20"/>
                <w:szCs w:val="20"/>
              </w:rPr>
              <w:t>except</w:t>
            </w:r>
            <w:r>
              <w:rPr>
                <w:rFonts w:ascii="Arial Unicode MS" w:eastAsia="Arial Unicode MS" w:hAnsi="Arial Unicode MS" w:cs="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1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Two thousand acres of virgin forest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76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hydroelectric dam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Crude oil reserves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9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Iron ore deposits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66.</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individual who brings together economic resources and assumes the risk of business ventures in a capitalist economy is called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9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Manager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6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Entrepreneur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Stockbroker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3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Banker</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67.</w:t>
            </w:r>
          </w:p>
        </w:tc>
        <w:tc>
          <w:tcPr>
            <w:tcW w:w="4650" w:type="pct"/>
          </w:tcPr>
          <w:p w:rsidR="00880872" w:rsidRDefault="00880872">
            <w:pPr>
              <w:keepNext/>
              <w:keepLines/>
            </w:pPr>
            <w:r>
              <w:rPr>
                <w:rFonts w:ascii="Arial Unicode MS" w:eastAsia="Arial Unicode MS" w:hAnsi="Arial Unicode MS" w:cs="Arial Unicode MS"/>
                <w:color w:val="000000"/>
                <w:sz w:val="20"/>
                <w:szCs w:val="20"/>
              </w:rPr>
              <w:t xml:space="preserve">Which of the following would </w:t>
            </w:r>
            <w:r>
              <w:rPr>
                <w:rFonts w:ascii="Arial Unicode MS" w:eastAsia="Arial Unicode MS" w:hAnsi="Arial Unicode MS" w:cs="Arial Unicode MS"/>
                <w:i/>
                <w:iCs/>
                <w:color w:val="000000"/>
                <w:sz w:val="20"/>
                <w:szCs w:val="20"/>
              </w:rPr>
              <w:t>not</w:t>
            </w:r>
            <w:r>
              <w:rPr>
                <w:rFonts w:ascii="Arial Unicode MS" w:eastAsia="Arial Unicode MS" w:hAnsi="Arial Unicode MS" w:cs="Arial Unicode MS"/>
                <w:color w:val="000000"/>
                <w:sz w:val="20"/>
                <w:szCs w:val="20"/>
              </w:rPr>
              <w:t xml:space="preserve"> be considered a capital resource by economists?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770"/>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van used by a mother to transport the family around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73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office computer used by an accountant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30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crane used by a building contractor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15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camera used by a professional photographer</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68.</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of the following is considered an economic resource?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4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ice cream that kids buy at the ice cream parlor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09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HD-TV sets in people's homes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68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land that is designated as national parks by the government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88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shoppers buying stuff at the mall</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69.</w:t>
            </w:r>
          </w:p>
        </w:tc>
        <w:tc>
          <w:tcPr>
            <w:tcW w:w="4650" w:type="pct"/>
          </w:tcPr>
          <w:p w:rsidR="00880872" w:rsidRDefault="00880872">
            <w:pPr>
              <w:keepNext/>
              <w:keepLines/>
            </w:pPr>
            <w:r>
              <w:rPr>
                <w:rFonts w:ascii="Arial Unicode MS" w:eastAsia="Arial Unicode MS" w:hAnsi="Arial Unicode MS" w:cs="Arial Unicode MS"/>
                <w:color w:val="000000"/>
                <w:sz w:val="20"/>
                <w:szCs w:val="20"/>
              </w:rPr>
              <w:t xml:space="preserve">Which of the following is </w:t>
            </w:r>
            <w:r>
              <w:rPr>
                <w:rFonts w:ascii="Arial Unicode MS" w:eastAsia="Arial Unicode MS" w:hAnsi="Arial Unicode MS" w:cs="Arial Unicode MS"/>
                <w:i/>
                <w:iCs/>
                <w:color w:val="000000"/>
                <w:sz w:val="20"/>
                <w:szCs w:val="20"/>
              </w:rPr>
              <w:t>not</w:t>
            </w:r>
            <w:r>
              <w:rPr>
                <w:rFonts w:ascii="Arial Unicode MS" w:eastAsia="Arial Unicode MS" w:hAnsi="Arial Unicode MS" w:cs="Arial Unicode MS"/>
                <w:color w:val="000000"/>
                <w:sz w:val="20"/>
                <w:szCs w:val="20"/>
              </w:rPr>
              <w:t xml:space="preserve"> a factor of production?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01"/>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Money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1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Labor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Capital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Entrepreneur</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70.</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of the following is considered a firm's "factor of production"?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1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Money or cash balances of the firm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09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firm's shares of common stock</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46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U.S. Treasury bonds owned by the firm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46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office building occupied by the firm</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71.</w:t>
            </w:r>
          </w:p>
        </w:tc>
        <w:tc>
          <w:tcPr>
            <w:tcW w:w="4650" w:type="pct"/>
          </w:tcPr>
          <w:p w:rsidR="00880872" w:rsidRDefault="00880872">
            <w:pPr>
              <w:keepNext/>
              <w:keepLines/>
            </w:pPr>
            <w:r>
              <w:rPr>
                <w:rFonts w:ascii="Arial Unicode MS" w:eastAsia="Arial Unicode MS" w:hAnsi="Arial Unicode MS" w:cs="Arial Unicode MS"/>
                <w:color w:val="000000"/>
                <w:sz w:val="20"/>
                <w:szCs w:val="20"/>
              </w:rPr>
              <w:t xml:space="preserve">Money is </w:t>
            </w:r>
            <w:r>
              <w:rPr>
                <w:rFonts w:ascii="Arial Unicode MS" w:eastAsia="Arial Unicode MS" w:hAnsi="Arial Unicode MS" w:cs="Arial Unicode MS"/>
                <w:i/>
                <w:iCs/>
                <w:color w:val="000000"/>
                <w:sz w:val="20"/>
                <w:szCs w:val="20"/>
              </w:rPr>
              <w:t>not</w:t>
            </w:r>
            <w:r>
              <w:rPr>
                <w:rFonts w:ascii="Arial Unicode MS" w:eastAsia="Arial Unicode MS" w:hAnsi="Arial Unicode MS" w:cs="Arial Unicode MS"/>
                <w:color w:val="000000"/>
                <w:sz w:val="20"/>
                <w:szCs w:val="20"/>
              </w:rPr>
              <w:t xml:space="preserve"> considered to be an economic resource because: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37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As such it is not productive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86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Money is not a free gift of nature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0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Money is made by man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3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Idle money balances do not earn interest income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72.</w:t>
            </w:r>
          </w:p>
        </w:tc>
        <w:tc>
          <w:tcPr>
            <w:tcW w:w="4650" w:type="pct"/>
          </w:tcPr>
          <w:p w:rsidR="00880872" w:rsidRDefault="00880872">
            <w:pPr>
              <w:keepNext/>
              <w:keepLines/>
            </w:pPr>
            <w:r>
              <w:rPr>
                <w:rFonts w:ascii="Arial Unicode MS" w:eastAsia="Arial Unicode MS" w:hAnsi="Arial Unicode MS" w:cs="Arial Unicode MS"/>
                <w:color w:val="000000"/>
                <w:sz w:val="20"/>
                <w:szCs w:val="20"/>
              </w:rPr>
              <w:t>One basic difference between "land" and "capital" resources is that land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58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Manufactured while capital is man-made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8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Unlimited while capital is limited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00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Natural while capital is man-made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8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Limited while capital is unlimited</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Analyze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73.</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of the following is considered to be an entrepreneur?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10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self-employed person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14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MBA graduate hired by a firm to be its CEO</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15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production-line worker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79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customer of a firm</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74.</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role of the entrepreneur in society is to: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20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Provide capital to the firm which the management combines with labor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23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Bring the factors of production together and take the risks of producing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57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Control the land upon which all production takes place to get the most rent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80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Regulate what products are considered safe to market</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75.</w:t>
            </w:r>
          </w:p>
        </w:tc>
        <w:tc>
          <w:tcPr>
            <w:tcW w:w="4650" w:type="pct"/>
          </w:tcPr>
          <w:p w:rsidR="00880872" w:rsidRDefault="00880872">
            <w:pPr>
              <w:keepNext/>
              <w:keepLines/>
            </w:pPr>
            <w:r>
              <w:rPr>
                <w:rFonts w:ascii="Arial Unicode MS" w:eastAsia="Arial Unicode MS" w:hAnsi="Arial Unicode MS" w:cs="Arial Unicode MS"/>
                <w:color w:val="000000"/>
                <w:sz w:val="20"/>
                <w:szCs w:val="20"/>
              </w:rPr>
              <w:t>One basic difference between "labor" and "entrepreneur" is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62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Labor is hired by a firm whereas the entrepreneur owns the firm</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45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entrepreneurs has high-level skills whereas labor does not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81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Labor performs manual work whereas an entrepreneur performs mental work</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20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Education is important for an entrepreneur but not for labor</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Analyze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76.</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of the following is one of the simplifying assumptions made in constructing a production possibilities curve?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10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state of technology is constantly changing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52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wide variety of products are produced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01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Resources are fully employed and are used in least-cost methods of production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03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Quantities of available resources in the economy vary from one point to another</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77.</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production possibilities curve is a graph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89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maximum amounts of labor and capital resources available for production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46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Various combinations of goods and services among which consumers are indifferent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481"/>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maximum combinations of products that can be produced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40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maximum amount of capital and labor that the economy can employ</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78.</w:t>
            </w:r>
          </w:p>
        </w:tc>
        <w:tc>
          <w:tcPr>
            <w:tcW w:w="4650" w:type="pct"/>
          </w:tcPr>
          <w:p w:rsidR="00880872" w:rsidRDefault="00880872">
            <w:pPr>
              <w:keepNext/>
              <w:keepLines/>
            </w:pPr>
            <w:r>
              <w:rPr>
                <w:rFonts w:ascii="Arial Unicode MS" w:eastAsia="Arial Unicode MS" w:hAnsi="Arial Unicode MS" w:cs="Arial Unicode MS"/>
                <w:color w:val="000000"/>
                <w:sz w:val="20"/>
                <w:szCs w:val="20"/>
              </w:rPr>
              <w:t>On a production possibilities curve, the single optimal or best combination of output for any society: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25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at a point near the top of the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32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at the precise midpoint of the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59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at a point near the bottom of the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64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Depends upon the preferences of society</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79.</w:t>
            </w:r>
          </w:p>
        </w:tc>
        <w:tc>
          <w:tcPr>
            <w:tcW w:w="4650" w:type="pct"/>
          </w:tcPr>
          <w:p w:rsidR="00880872" w:rsidRDefault="00880872">
            <w:pPr>
              <w:keepNext/>
              <w:keepLines/>
            </w:pPr>
            <w:r>
              <w:rPr>
                <w:rFonts w:ascii="Arial Unicode MS" w:eastAsia="Arial Unicode MS" w:hAnsi="Arial Unicode MS" w:cs="Arial Unicode MS"/>
                <w:color w:val="000000"/>
                <w:sz w:val="20"/>
                <w:szCs w:val="20"/>
              </w:rPr>
              <w:t xml:space="preserve">All of the following would affect the position and shape of a nation's production possibilities curve, </w:t>
            </w:r>
            <w:r>
              <w:rPr>
                <w:rFonts w:ascii="Arial Unicode MS" w:eastAsia="Arial Unicode MS" w:hAnsi="Arial Unicode MS" w:cs="Arial Unicode MS"/>
                <w:i/>
                <w:iCs/>
                <w:color w:val="000000"/>
                <w:sz w:val="20"/>
                <w:szCs w:val="20"/>
              </w:rPr>
              <w:t>except</w:t>
            </w:r>
            <w:r>
              <w:rPr>
                <w:rFonts w:ascii="Arial Unicode MS" w:eastAsia="Arial Unicode MS" w:hAnsi="Arial Unicode MS" w:cs="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63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amount of labor available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40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level of unemployment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1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amount of the capital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02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rate of technological progress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80.</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a nation produces more consumer goods and less capital goods, then the nation will have: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50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More consumption now, but less consumption later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57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Less consumption now, but more consumption later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27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More consumption now, with no effect on consumption later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23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Less consumption later, with no effect on consumption now</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81.</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nation can produce two products: steel and wheat. The table below is the nation's production possibilities schedule: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70" type="#_x0000_t75" style="width:219.75pt;height:48pt;visibility:visible">
                  <v:imagedata r:id="rId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table. If the nation uses all of its resources to produce only wheat, then its production combination will be: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4"/>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F</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82.</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nation can produce two products: steel and wheat. The table below is the nation's production possibilities schedule: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71" type="#_x0000_t75" style="width:219.75pt;height:48pt;visibility:visible">
                  <v:imagedata r:id="rId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table. Which of the following output-combinations is unattainable: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8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 steel and 80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46"/>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4 steel and 55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30 wheat and 3 steel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95 wheat and 0 steel</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83.</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nation can produce two products: steel and wheat. The table below is the nation's production possibilities schedule: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72" type="#_x0000_t75" style="width:219.75pt;height:48pt;visibility:visible">
                  <v:imagedata r:id="rId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table. A change from combination C to B means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32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 unit of steel is given up to get 75 units of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57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 units of steel are given up to get 75 units of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83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 unit of steel is given up to get 15 more units of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8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 units of steel are given up to get 15 more units of wheat</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84.</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nation can produce two products: steel and wheat. The table below is the nation's production possibilities schedule: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73" type="#_x0000_t75" style="width:219.75pt;height:48pt;visibility:visible">
                  <v:imagedata r:id="rId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 xml:space="preserve">Refer to the above table. The </w:t>
            </w:r>
            <w:r>
              <w:rPr>
                <w:rFonts w:ascii="Arial Unicode MS" w:eastAsia="Arial Unicode MS" w:hAnsi="Arial Unicode MS" w:cs="Arial Unicode MS"/>
                <w:i/>
                <w:iCs/>
                <w:color w:val="000000"/>
                <w:sz w:val="20"/>
                <w:szCs w:val="20"/>
              </w:rPr>
              <w:t>marginal</w:t>
            </w:r>
            <w:r>
              <w:rPr>
                <w:rFonts w:ascii="Arial Unicode MS" w:eastAsia="Arial Unicode MS" w:hAnsi="Arial Unicode MS" w:cs="Arial Unicode MS"/>
                <w:color w:val="000000"/>
                <w:sz w:val="20"/>
                <w:szCs w:val="20"/>
              </w:rPr>
              <w:t xml:space="preserve"> opportunity cost of the third unit of steel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67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18.3 units of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25 units of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1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20 units of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55 units of wheat</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Analyze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85.</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nation can produce two products: steel and wheat. The table below is the nation's production possibilities schedule: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74" type="#_x0000_t75" style="width:219.75pt;height:48pt;visibility:visible">
                  <v:imagedata r:id="rId9"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table. In moving from combination E to F, the opportunity cost of an additional unit of steel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29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5 units of steel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0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0 unit of wheat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9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 unit of steel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1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30 units of wheat</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86.</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nation can produce two products: steel and wheat. The table below is the nation's production possibilities schedule:</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75" type="#_x0000_t75" style="width:219.75pt;height:48pt;visibility:visible">
                  <v:imagedata r:id="rId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table. In moving stepwise from possibility A to B to C … to F, the opportunity cost of a unit of steel in terms of wheat: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86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5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Decreases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0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Remains constant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8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Increases at first then decreases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87.</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nation can produce two products: tanks and autos. The table below is the nation's production possibilities: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76" type="#_x0000_t75" style="width:222pt;height:50.25pt;visibility:visible">
                  <v:imagedata r:id="rId1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table. According to the production possibilities schedule, a combination of 4 tanks and 650 autos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48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Attainable, and involves an efficient use of society's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78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Attainable, but would not be in the best interests of a strong national defense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73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Less than (or below) the maximum attainable output combination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071"/>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Not attainable because the nation does not have sufficient resources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88.</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nation can produce two products: tanks and autos. The table below is the nation's production possibilities: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77" type="#_x0000_t75" style="width:222pt;height:50.25pt;visibility:visible">
                  <v:imagedata r:id="rId11"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Given the production possibilities schedule above, a combination of 3 tanks and 350 autos: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20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Illustrates the tradeoff between tanks and autos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44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attainable but entails some unemployment or inefficient use of society's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61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Cannot be produced by society, given its current resources and production technology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18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not attainable because this combination is not listed in the schedule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89.</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nation can produce two products: tanks and autos. The table below is the nation's production possibilities: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78" type="#_x0000_t75" style="width:222pt;height:50.25pt;visibility:visible">
                  <v:imagedata r:id="rId1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table. In moving from combination C to B, the opportunity cost of producing 100 more autos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 units of tanks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46"/>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 unit of tanks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7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850 units of autos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1800 units of autos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90.</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nation can produce two products: tanks and autos. The table below is the nation's production possibilities: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79" type="#_x0000_t75" style="width:222pt;height:50.25pt;visibility:visible">
                  <v:imagedata r:id="rId1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 xml:space="preserve">Refer to the above table. The </w:t>
            </w:r>
            <w:r>
              <w:rPr>
                <w:rFonts w:ascii="Arial Unicode MS" w:eastAsia="Arial Unicode MS" w:hAnsi="Arial Unicode MS" w:cs="Arial Unicode MS"/>
                <w:i/>
                <w:iCs/>
                <w:color w:val="000000"/>
                <w:sz w:val="20"/>
                <w:szCs w:val="20"/>
              </w:rPr>
              <w:t>total</w:t>
            </w:r>
            <w:r>
              <w:rPr>
                <w:rFonts w:ascii="Arial Unicode MS" w:eastAsia="Arial Unicode MS" w:hAnsi="Arial Unicode MS" w:cs="Arial Unicode MS"/>
                <w:color w:val="000000"/>
                <w:sz w:val="20"/>
                <w:szCs w:val="20"/>
              </w:rPr>
              <w:t xml:space="preserve"> opportunity cost of three units of tanks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6 units of tanks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7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350 units of autos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7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650 units of autos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1000 units of autos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91.</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nation can produce two products: tanks and autos. The table below is the nation's production possibilities: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80" type="#_x0000_t75" style="width:222pt;height:50.25pt;visibility:visible">
                  <v:imagedata r:id="rId11"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 xml:space="preserve">Refer to the above table. The </w:t>
            </w:r>
            <w:r>
              <w:rPr>
                <w:rFonts w:ascii="Arial Unicode MS" w:eastAsia="Arial Unicode MS" w:hAnsi="Arial Unicode MS" w:cs="Arial Unicode MS"/>
                <w:i/>
                <w:iCs/>
                <w:color w:val="000000"/>
                <w:sz w:val="20"/>
                <w:szCs w:val="20"/>
              </w:rPr>
              <w:t>marginal</w:t>
            </w:r>
            <w:r>
              <w:rPr>
                <w:rFonts w:ascii="Arial Unicode MS" w:eastAsia="Arial Unicode MS" w:hAnsi="Arial Unicode MS" w:cs="Arial Unicode MS"/>
                <w:color w:val="000000"/>
                <w:sz w:val="20"/>
                <w:szCs w:val="20"/>
              </w:rPr>
              <w:t xml:space="preserve"> opportunity cost of the fourth unit of tanks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4 units of tanks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7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300 units of autos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7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350 units of autos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1000 units of autos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92.</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nation can produce two products: tanks and autos. The table below is the nation's production possibilities:</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81" type="#_x0000_t75" style="width:222pt;height:50.25pt;visibility:visible">
                  <v:imagedata r:id="rId1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table. If the nation produces more and more tanks, the opportunity cost of each additional tank in terms of autos: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60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Remains constant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Falls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6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Cannot be measured</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93.</w:t>
            </w:r>
          </w:p>
        </w:tc>
        <w:tc>
          <w:tcPr>
            <w:tcW w:w="4650" w:type="pct"/>
          </w:tcPr>
          <w:p w:rsidR="00880872" w:rsidRDefault="00880872">
            <w:pPr>
              <w:keepNext/>
              <w:keepLines/>
            </w:pPr>
            <w:r>
              <w:rPr>
                <w:rFonts w:ascii="Arial Unicode MS" w:eastAsia="Arial Unicode MS" w:hAnsi="Arial Unicode MS" w:cs="Arial Unicode MS"/>
                <w:color w:val="000000"/>
                <w:sz w:val="20"/>
                <w:szCs w:val="20"/>
              </w:rPr>
              <w:t>In a graph of the production possibilities curve, the two axes of the graph indicate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6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Prices of the two products that a nation can produce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79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Maximum quantities of the two resources that a nation possesses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43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Price of the products on the vertical axis, and quantities on the horizontal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95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Quantities of the two products that a nation can produce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94.</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point inside the production possibilities curve is ____ while a point outside the curve is ____.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091"/>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Attainable</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unattainable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10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Unattainable</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attainable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6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Below the maximum possible</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the maximum possible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73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maximum possible</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below the maximum possible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95.</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point or combination that is on the production possibilities curve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89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Attainable and resources are fully employed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24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Attainable, but some resources are unemployed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48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Unattainable, but some resources are unemployed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95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Attainable only if we get additional resources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96.</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point outside (to the right of) the production possibilities curve of a nation: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66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not attainable for this nation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90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easily attainable for this nation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13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Implies that there are unemployed resources in this nation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32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Implies that this nation is using its resources fully</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97.</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following graph is the production possibilities curve of a nation: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82" type="#_x0000_t75" style="width:107.25pt;height:179.25pt;visibility:visible">
                  <v:imagedata r:id="rId13"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The combination "5 drill presses and 2 bread" indicates: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74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unattainable combination for the nation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09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Some resources in the nation are unemployed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08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ideal combination for the nation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50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combination produced when the nation is at full employment</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98.</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following graph is the production possibilities curve of a nation: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83" type="#_x0000_t75" style="width:107.25pt;height:179.25pt;visibility:visible">
                  <v:imagedata r:id="rId14"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Which of the following combinations would be unattainable?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35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8 drill presses and 1 bread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35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7 drill presses and 2 bread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46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10 drill presses and 4 bread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35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 drill presses and 3 bread</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99.</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following graph is the production possibilities curve of a nation: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84" type="#_x0000_t75" style="width:107.25pt;height:179.25pt;visibility:visible">
                  <v:imagedata r:id="rId13"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 xml:space="preserve">Refer to the above graph. The </w:t>
            </w:r>
            <w:r>
              <w:rPr>
                <w:rFonts w:ascii="Arial Unicode MS" w:eastAsia="Arial Unicode MS" w:hAnsi="Arial Unicode MS" w:cs="Arial Unicode MS"/>
                <w:i/>
                <w:iCs/>
                <w:color w:val="000000"/>
                <w:sz w:val="20"/>
                <w:szCs w:val="20"/>
              </w:rPr>
              <w:t>total</w:t>
            </w:r>
            <w:r>
              <w:rPr>
                <w:rFonts w:ascii="Arial Unicode MS" w:eastAsia="Arial Unicode MS" w:hAnsi="Arial Unicode MS" w:cs="Arial Unicode MS"/>
                <w:color w:val="000000"/>
                <w:sz w:val="20"/>
                <w:szCs w:val="20"/>
              </w:rPr>
              <w:t xml:space="preserve"> opportunity cost of nine drill presses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27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 unit of bread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3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 unit of drill presses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7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3 units of bread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0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10 units of drill presses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100.</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following graph is the production possibilities curve of a nation: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85" type="#_x0000_t75" style="width:107.25pt;height:179.25pt;visibility:visible">
                  <v:imagedata r:id="rId15"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 xml:space="preserve">Refer to the above graph. The </w:t>
            </w:r>
            <w:r>
              <w:rPr>
                <w:rFonts w:ascii="Arial Unicode MS" w:eastAsia="Arial Unicode MS" w:hAnsi="Arial Unicode MS" w:cs="Arial Unicode MS"/>
                <w:i/>
                <w:iCs/>
                <w:color w:val="000000"/>
                <w:sz w:val="20"/>
                <w:szCs w:val="20"/>
              </w:rPr>
              <w:t>marginal</w:t>
            </w:r>
            <w:r>
              <w:rPr>
                <w:rFonts w:ascii="Arial Unicode MS" w:eastAsia="Arial Unicode MS" w:hAnsi="Arial Unicode MS" w:cs="Arial Unicode MS"/>
                <w:color w:val="000000"/>
                <w:sz w:val="20"/>
                <w:szCs w:val="20"/>
              </w:rPr>
              <w:t xml:space="preserve"> opportunity cost of the fourth unit of bread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83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0 unit of drill presses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3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 unit of drill presses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93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3 units of drill presses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93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4 units of drill presses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101.</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movement from one point to another along the production possibilities curve would imply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06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labor force available to society has grown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2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Productivity has increased over time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0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Productivity has declined over time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80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Society is producing a different combination of outputs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102.</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a nation is initially on its production possibilities curve, then it can increase its production of one good only by: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90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Decreasing the production of the other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8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Increasing the production of the other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38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Holding constant the production of the other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40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Decreasing the price of the other good</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103.</w:t>
            </w:r>
          </w:p>
        </w:tc>
        <w:tc>
          <w:tcPr>
            <w:tcW w:w="4650" w:type="pct"/>
          </w:tcPr>
          <w:p w:rsidR="00880872" w:rsidRDefault="00880872">
            <w:pPr>
              <w:keepNext/>
              <w:keepLines/>
            </w:pPr>
            <w:r>
              <w:rPr>
                <w:rFonts w:ascii="Arial Unicode MS" w:eastAsia="Arial Unicode MS" w:hAnsi="Arial Unicode MS" w:cs="Arial Unicode MS"/>
                <w:color w:val="000000"/>
                <w:sz w:val="20"/>
                <w:szCs w:val="20"/>
              </w:rPr>
              <w:t>Because of increasing opportunity costs, the production possibility curve: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85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bowed out from (or concave to) the origin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88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Can be either downward- or upward-sloping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9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At first rises, then falls eventually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06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 straight downward-sloping line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104.</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law of increasing opportunity costs states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13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Costs of production increase for one good, but costs decrease for the other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20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Increases in wages and other resource costs is what the increasing opportunity costs refer to</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17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Increases in the production of one good require larger and larger sacrifices of the other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48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Increases in the production of one good make the production of that good and easier</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105.</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the opportunity cost of producing extra units of one good (expressed in terms of the amount of another good given up) remains constant, then the shape of the production possibilities curve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13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straight horizontal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880"/>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straight downward-sloping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02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upward-sloping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9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vertical line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106.</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of the following statements is an explanation for the law of increasing opportunity costs?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271"/>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Many economic resources are better at producing one product rather than another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89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economy is employing all of its available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02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 any economy, the state of technology is changing and resources are variable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43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economy is achieving productive efficiency by producing goods at the least cost</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107.</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the production possibilities curve is a straight line, then: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50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opportunity cost of producing one good is zero</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814"/>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law of increasing opportunity costs does not apply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33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society can produce more of both goods simultaneously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67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society is capable of producing only one of the goods and not the other</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108.</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economic resources are perfectly interchangeable between the two products shown on a production possibilities graph: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16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economy will always be at full employment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16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More of one product can be produced without producing less of the other product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5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production possibilities curve would be a straight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60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two products are of equal value to the economy</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109.</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best output or the optimal production of the nation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84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combination of products at the midpoint of the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32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combination of products at the two endpoints of the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33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Determined by equalizing the marginal benefits and marginal costs of each product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27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production combination where the opportunity costs are minimized</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110.</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When a nation is under-allocating resources to the production of a good, then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39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benefit is greater than the marginal cost of the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11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benefit is less than the marginal cost of the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4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cost of producing the good is decreasing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58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Marginal benefit of producing the good is increasing</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111.</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the marginal benefit of a good is less than its marginal cost, then the nation should: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36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Produce more of that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55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Maintain the current level of production of that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6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Reduce the marginal benefit of that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12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Reduce the production of that good</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112.</w:t>
            </w:r>
          </w:p>
        </w:tc>
        <w:tc>
          <w:tcPr>
            <w:tcW w:w="4650" w:type="pct"/>
          </w:tcPr>
          <w:p w:rsidR="00880872" w:rsidRDefault="00880872">
            <w:pPr>
              <w:keepNext/>
              <w:keepLines/>
            </w:pPr>
            <w:r>
              <w:rPr>
                <w:rFonts w:ascii="Arial Unicode MS" w:eastAsia="Arial Unicode MS" w:hAnsi="Arial Unicode MS" w:cs="Arial Unicode MS"/>
                <w:color w:val="000000"/>
                <w:sz w:val="20"/>
                <w:szCs w:val="20"/>
              </w:rPr>
              <w:t>Suppose that a nation can only make two products: defense goods and civilian goods. In a graph of the marginal benefit (MB) and marginal cost (MC) of defense goods, a leftward shift of the MB curve will cause the optimal quantity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3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Civilian goods to decrease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52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Both civilian goods and defense goods to decrease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44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Defense goods to decrease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38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Defense goods to increase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113.</w:t>
            </w:r>
          </w:p>
        </w:tc>
        <w:tc>
          <w:tcPr>
            <w:tcW w:w="4650" w:type="pct"/>
          </w:tcPr>
          <w:p w:rsidR="00880872" w:rsidRDefault="00880872">
            <w:pPr>
              <w:keepNext/>
              <w:keepLines/>
            </w:pPr>
            <w:r>
              <w:rPr>
                <w:rFonts w:ascii="Arial Unicode MS" w:eastAsia="Arial Unicode MS" w:hAnsi="Arial Unicode MS" w:cs="Arial Unicode MS"/>
                <w:color w:val="000000"/>
                <w:sz w:val="20"/>
                <w:szCs w:val="20"/>
              </w:rPr>
              <w:t>Imagine an ideal scenario where world peace prevails and all nations are led by peace-minded leaders. In such a world,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280"/>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MB for defense goods would shift left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40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MB for defense goods would shift right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2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MC for defense goods would shift left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4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MC for defense goods would shift right</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Analyze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114.</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086" type="#_x0000_t75" style="width:173.25pt;height:173.25pt;visibility:visible">
                  <v:imagedata r:id="rId1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The graph above shows the production possibilities curve for an economy producing two goods, X and Y. Which of the points on the graph indicate unemployed resources?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6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D</w:t>
                  </w:r>
                  <w:r>
                    <w:rPr>
                      <w:rFonts w:ascii="Arial Unicode MS" w:eastAsia="Arial Unicode MS" w:hAnsi="Arial Unicode MS" w:cs="Arial Unicode MS"/>
                      <w:color w:val="000000"/>
                      <w:sz w:val="20"/>
                      <w:szCs w:val="20"/>
                    </w:rPr>
                    <w:t xml:space="preserve"> only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3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E</w:t>
                  </w:r>
                  <w:r>
                    <w:rPr>
                      <w:rFonts w:ascii="Arial Unicode MS" w:eastAsia="Arial Unicode MS" w:hAnsi="Arial Unicode MS" w:cs="Arial Unicode MS"/>
                      <w:color w:val="000000"/>
                      <w:sz w:val="20"/>
                      <w:szCs w:val="20"/>
                    </w:rPr>
                    <w:t xml:space="preserve"> and </w:t>
                  </w:r>
                  <w:r>
                    <w:rPr>
                      <w:rFonts w:ascii="Arial Unicode MS" w:eastAsia="Arial Unicode MS" w:hAnsi="Arial Unicode MS" w:cs="Arial Unicode MS"/>
                      <w:i/>
                      <w:iCs/>
                      <w:color w:val="000000"/>
                      <w:sz w:val="20"/>
                      <w:szCs w:val="20"/>
                    </w:rPr>
                    <w:t>A</w:t>
                  </w:r>
                  <w:r>
                    <w:rPr>
                      <w:rFonts w:ascii="Arial Unicode MS" w:eastAsia="Arial Unicode MS" w:hAnsi="Arial Unicode MS" w:cs="Arial Unicode MS"/>
                      <w:color w:val="000000"/>
                      <w:sz w:val="20"/>
                      <w:szCs w:val="20"/>
                    </w:rPr>
                    <w:t xml:space="preserve"> only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3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B</w:t>
                  </w:r>
                  <w:r>
                    <w:rPr>
                      <w:rFonts w:ascii="Arial Unicode MS" w:eastAsia="Arial Unicode MS" w:hAnsi="Arial Unicode MS" w:cs="Arial Unicode MS"/>
                      <w:color w:val="000000"/>
                      <w:sz w:val="20"/>
                      <w:szCs w:val="20"/>
                    </w:rPr>
                    <w:t xml:space="preserve"> and </w:t>
                  </w:r>
                  <w:r>
                    <w:rPr>
                      <w:rFonts w:ascii="Arial Unicode MS" w:eastAsia="Arial Unicode MS" w:hAnsi="Arial Unicode MS" w:cs="Arial Unicode MS"/>
                      <w:i/>
                      <w:iCs/>
                      <w:color w:val="000000"/>
                      <w:sz w:val="20"/>
                      <w:szCs w:val="20"/>
                    </w:rPr>
                    <w:t>A</w:t>
                  </w:r>
                  <w:r>
                    <w:rPr>
                      <w:rFonts w:ascii="Arial Unicode MS" w:eastAsia="Arial Unicode MS" w:hAnsi="Arial Unicode MS" w:cs="Arial Unicode MS"/>
                      <w:color w:val="000000"/>
                      <w:sz w:val="20"/>
                      <w:szCs w:val="20"/>
                    </w:rPr>
                    <w:t xml:space="preserve"> only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B</w:t>
                  </w:r>
                  <w:r>
                    <w:rPr>
                      <w:rFonts w:ascii="Arial Unicode MS" w:eastAsia="Arial Unicode MS" w:hAnsi="Arial Unicode MS" w:cs="Arial Unicode MS"/>
                      <w:color w:val="000000"/>
                      <w:sz w:val="20"/>
                      <w:szCs w:val="20"/>
                    </w:rPr>
                    <w:t xml:space="preserve"> and </w:t>
                  </w:r>
                  <w:r>
                    <w:rPr>
                      <w:rFonts w:ascii="Arial Unicode MS" w:eastAsia="Arial Unicode MS" w:hAnsi="Arial Unicode MS" w:cs="Arial Unicode MS"/>
                      <w:i/>
                      <w:iCs/>
                      <w:color w:val="000000"/>
                      <w:sz w:val="20"/>
                      <w:szCs w:val="20"/>
                    </w:rPr>
                    <w:t>C</w:t>
                  </w:r>
                  <w:r>
                    <w:rPr>
                      <w:rFonts w:ascii="Arial Unicode MS" w:eastAsia="Arial Unicode MS" w:hAnsi="Arial Unicode MS" w:cs="Arial Unicode MS"/>
                      <w:color w:val="000000"/>
                      <w:sz w:val="20"/>
                      <w:szCs w:val="20"/>
                    </w:rPr>
                    <w:t xml:space="preserve"> only</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115.</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087" type="#_x0000_t75" style="width:173.25pt;height:173.25pt;visibility:visible">
                  <v:imagedata r:id="rId1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 xml:space="preserve">The graph above shows the production possibilities curve for an economy producing two goods, X and Y. All of the following may allow the economy to produce combination D in the future, </w:t>
            </w:r>
            <w:r>
              <w:rPr>
                <w:rFonts w:ascii="Arial Unicode MS" w:eastAsia="Arial Unicode MS" w:hAnsi="Arial Unicode MS" w:cs="Arial Unicode MS"/>
                <w:i/>
                <w:iCs/>
                <w:color w:val="000000"/>
                <w:sz w:val="20"/>
                <w:szCs w:val="20"/>
              </w:rPr>
              <w:t>except</w:t>
            </w:r>
            <w:r>
              <w:rPr>
                <w:rFonts w:ascii="Arial Unicode MS" w:eastAsia="Arial Unicode MS" w:hAnsi="Arial Unicode MS" w:cs="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91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Lower unemployment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05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Increasing labor supply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3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Economic growth</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1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Technological advances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116.</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088" type="#_x0000_t75" style="width:173.25pt;height:173.25pt;visibility:visible">
                  <v:imagedata r:id="rId1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Which of the following movements would indicate economic growth?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05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From point A to point C</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05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From point B to point C</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0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From point A to point 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06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From point C to point D</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117.</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a nation is operating at a point inside the production possibilities curve, it indicates that the nation could: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426"/>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 its production of both goods X and Y simultaneously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69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 its production of one good, but only at the expense of reducing the other good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35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Not produce any more of one of the goods X or 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52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Not employ any more resources because all resources are now employed</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118.</w:t>
            </w:r>
          </w:p>
        </w:tc>
        <w:tc>
          <w:tcPr>
            <w:tcW w:w="4650" w:type="pct"/>
          </w:tcPr>
          <w:p w:rsidR="00880872" w:rsidRDefault="00880872">
            <w:pPr>
              <w:keepNext/>
              <w:keepLines/>
            </w:pPr>
            <w:r>
              <w:rPr>
                <w:rFonts w:ascii="Arial Unicode MS" w:eastAsia="Arial Unicode MS" w:hAnsi="Arial Unicode MS" w:cs="Arial Unicode MS"/>
                <w:color w:val="000000"/>
                <w:sz w:val="20"/>
                <w:szCs w:val="20"/>
              </w:rPr>
              <w:t>Consider an economy that is producing inside its production possibilities curve. This economy could move closer towards its production possibilities curve by: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00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Distributing incomes more equally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70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Employing more of its available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65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Increasing the levels of wages and prices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68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Acquiring additional resources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119.</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reduction in the level of unemployment would have which effect with respect to the nation's production possibilities curve?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9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It would shift the curve to the right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86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It would shift the curve to the left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39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It would not shift the curve</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it would be represented by a movement from a point inside the curve toward a point on the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39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It would not shift the curve</w:t>
                  </w:r>
                  <w:r>
                    <w:rPr>
                      <w:rFonts w:ascii="Arial Unicode MS" w:eastAsia="Arial Unicode MS" w:hAnsi="Arial Unicode MS" w:cs="Arial Unicode MS" w:hint="eastAsia"/>
                      <w:color w:val="000000"/>
                      <w:sz w:val="20"/>
                      <w:szCs w:val="20"/>
                    </w:rPr>
                    <w:t>;</w:t>
                  </w:r>
                  <w:r>
                    <w:rPr>
                      <w:rFonts w:ascii="Arial Unicode MS" w:eastAsia="Arial Unicode MS" w:hAnsi="Arial Unicode MS" w:cs="Arial Unicode MS"/>
                      <w:color w:val="000000"/>
                      <w:sz w:val="20"/>
                      <w:szCs w:val="20"/>
                    </w:rPr>
                    <w:t xml:space="preserve"> it would be represented by a movement from a point on the curve to a point outside the curve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120.</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089" type="#_x0000_t75" style="width:175.5pt;height:172.5pt;visibility:visible">
                  <v:imagedata r:id="rId19"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Which of the following movements would indicate a reduction in unemployment?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0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From point C to point 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046"/>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From point F to point H</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05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From point E to point 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07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From point D to point G</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121.</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090" type="#_x0000_t75" style="width:175.5pt;height:172.5pt;visibility:visible">
                  <v:imagedata r:id="rId2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Which of the following statements about combination G is true?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58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nation cannot produce combination G even if the nation gets additional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39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nation can currently produce combination G if the nation specializes and trades with another nation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39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nation may not be able to produce combination G, but it can consume that combination if it specializes and trades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69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nation would much prefer to be at combination F than at combination G</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122.</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091" type="#_x0000_t75" style="width:175.5pt;height:172.5pt;visibility:visible">
                  <v:imagedata r:id="rId21"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Which point or output-combination in the above graph could the nation produce only if it experienced economic growth?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0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Combination F</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3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Combination 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2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Combination C</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1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Combination 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123.</w:t>
            </w:r>
          </w:p>
        </w:tc>
        <w:tc>
          <w:tcPr>
            <w:tcW w:w="4650" w:type="pct"/>
          </w:tcPr>
          <w:p w:rsidR="00880872" w:rsidRDefault="00880872">
            <w:pPr>
              <w:keepNext/>
              <w:keepLines/>
            </w:pPr>
            <w:r>
              <w:rPr>
                <w:rFonts w:ascii="Arial Unicode MS" w:eastAsia="Arial Unicode MS" w:hAnsi="Arial Unicode MS" w:cs="Arial Unicode MS"/>
                <w:color w:val="000000"/>
                <w:sz w:val="20"/>
                <w:szCs w:val="20"/>
              </w:rPr>
              <w:t>Economic growth may be represented by: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59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movement from one end of the production possibilities curve to the other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26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upward-sloping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91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movement from a point inside to a point on the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60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rightward shift of the production possibilities curve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124.</w:t>
            </w:r>
          </w:p>
        </w:tc>
        <w:tc>
          <w:tcPr>
            <w:tcW w:w="4650" w:type="pct"/>
          </w:tcPr>
          <w:p w:rsidR="00880872" w:rsidRDefault="00880872">
            <w:pPr>
              <w:keepNext/>
              <w:keepLines/>
            </w:pPr>
            <w:r>
              <w:rPr>
                <w:rFonts w:ascii="Arial Unicode MS" w:eastAsia="Arial Unicode MS" w:hAnsi="Arial Unicode MS" w:cs="Arial Unicode MS"/>
                <w:color w:val="000000"/>
                <w:sz w:val="20"/>
                <w:szCs w:val="20"/>
              </w:rPr>
              <w:t>Economic growth is a result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32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reduction in the unemployment rate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38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the opportunity costs of production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55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decrease in the demand for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391"/>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the supply of resources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125.</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nation that devotes more of its resources to the production of capital goods is likely to: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85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Cause its production possibilities curve to shift outward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73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Cause its production possibilities curve to shift inward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72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 the slope of its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8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Decrease the slope of its production possibilities curve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126.</w:t>
            </w:r>
          </w:p>
        </w:tc>
        <w:tc>
          <w:tcPr>
            <w:tcW w:w="4650" w:type="pct"/>
          </w:tcPr>
          <w:p w:rsidR="00880872" w:rsidRDefault="00880872">
            <w:pPr>
              <w:keepNext/>
              <w:keepLines/>
            </w:pPr>
            <w:r>
              <w:rPr>
                <w:rFonts w:ascii="Arial Unicode MS" w:eastAsia="Arial Unicode MS" w:hAnsi="Arial Unicode MS" w:cs="Arial Unicode MS"/>
                <w:color w:val="000000"/>
                <w:sz w:val="20"/>
                <w:szCs w:val="20"/>
              </w:rPr>
              <w:t xml:space="preserve">Which of the following statements is </w:t>
            </w:r>
            <w:r>
              <w:rPr>
                <w:rFonts w:ascii="Arial Unicode MS" w:eastAsia="Arial Unicode MS" w:hAnsi="Arial Unicode MS" w:cs="Arial Unicode MS"/>
                <w:i/>
                <w:iCs/>
                <w:color w:val="000000"/>
                <w:sz w:val="20"/>
                <w:szCs w:val="20"/>
              </w:rPr>
              <w:t>not</w:t>
            </w:r>
            <w:r>
              <w:rPr>
                <w:rFonts w:ascii="Arial Unicode MS" w:eastAsia="Arial Unicode MS" w:hAnsi="Arial Unicode MS" w:cs="Arial Unicode MS"/>
                <w:color w:val="000000"/>
                <w:sz w:val="20"/>
                <w:szCs w:val="20"/>
              </w:rPr>
              <w:t xml:space="preserve"> correct?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94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a nation's labor supply will cause its potential output to increase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35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Economic growth can be illustrated by an expansion of a nation's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39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the quantity of a nation's resources will cause economic growth, but an increase in the quality of resources will not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39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New technologies or new ways of producing output can cause a nation's production possibilities curve to shift outwards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127.</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092" type="#_x0000_t75" style="width:117pt;height:173.25pt;visibility:visible">
                  <v:imagedata r:id="rId2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Which point in the graph would allow a simultaneous increase in the production of both investment and consumer goods?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128.</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093" type="#_x0000_t75" style="width:117pt;height:173.25pt;visibility:visible">
                  <v:imagedata r:id="rId23"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The selection of which point on the production possibilities curve is most like to result in the largest increase in economic growth over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4"/>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129.</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094" type="#_x0000_t75" style="width:117pt;height:173.25pt;visibility:visible">
                  <v:imagedata r:id="rId2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 xml:space="preserve">Refer to the above graph. All of the following development would allow a movement from point C to a point outside the production possibilities curve, </w:t>
            </w:r>
            <w:r>
              <w:rPr>
                <w:rFonts w:ascii="Arial Unicode MS" w:eastAsia="Arial Unicode MS" w:hAnsi="Arial Unicode MS" w:cs="Arial Unicode MS"/>
                <w:i/>
                <w:iCs/>
                <w:color w:val="000000"/>
                <w:sz w:val="20"/>
                <w:szCs w:val="20"/>
              </w:rPr>
              <w:t>except</w:t>
            </w:r>
            <w:r>
              <w:rPr>
                <w:rFonts w:ascii="Arial Unicode MS" w:eastAsia="Arial Unicode MS" w:hAnsi="Arial Unicode MS" w:cs="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2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the supply of resource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7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improvement in the quality of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74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reduction in unemployment of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16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technological advance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130.</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095" type="#_x0000_t75" style="width:180.75pt;height:180.75pt;visibility:visible">
                  <v:imagedata r:id="rId24"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 xml:space="preserve">Refer to the above production possibilities curves. Curve (a) is the current curve for the economy. Focusing on curve (a), point </w:t>
            </w:r>
            <w:r>
              <w:rPr>
                <w:rFonts w:ascii="Arial Unicode MS" w:eastAsia="Arial Unicode MS" w:hAnsi="Arial Unicode MS" w:cs="Arial Unicode MS"/>
                <w:i/>
                <w:iCs/>
                <w:color w:val="000000"/>
                <w:sz w:val="20"/>
                <w:szCs w:val="20"/>
              </w:rPr>
              <w:t>N</w:t>
            </w:r>
            <w:r>
              <w:rPr>
                <w:rFonts w:ascii="Arial Unicode MS" w:eastAsia="Arial Unicode MS" w:hAnsi="Arial Unicode MS" w:cs="Arial Unicode MS"/>
                <w:color w:val="000000"/>
                <w:sz w:val="20"/>
                <w:szCs w:val="20"/>
              </w:rPr>
              <w:t xml:space="preserve"> suggests that the economy currently produces: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59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More goods for the future than at point P</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55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Less goods for the future than at point P</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7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Less goods for the present than at point P</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6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combination of output that is less than its potential</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131.</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096" type="#_x0000_t75" style="width:180.75pt;height:180.75pt;visibility:visible">
                  <v:imagedata r:id="rId25"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production possibilities curves. Curve (a) is the initial curve for the economy, and the nation is initially producing combination P. A shift from curve (a) to curve (b) suggests that the economy can then increase its production of capital goods: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49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Only if it reduces its production of consumer goods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14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So as to produce the combination 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26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And consumer goods simultaneously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59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But will have to hold constant its production of consumer goods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132.</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097" type="#_x0000_t75" style="width:180.75pt;height:180.75pt;visibility:visible">
                  <v:imagedata r:id="rId24"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production possibilities curves. Curve (a) is the initial curve for the economy. If the economy's production possibilities then shift to curve (b), then: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49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 xml:space="preserve">Point </w:t>
                  </w:r>
                  <w:r>
                    <w:rPr>
                      <w:rFonts w:ascii="Arial Unicode MS" w:eastAsia="Arial Unicode MS" w:hAnsi="Arial Unicode MS" w:cs="Arial Unicode MS"/>
                      <w:i/>
                      <w:iCs/>
                      <w:color w:val="000000"/>
                      <w:sz w:val="20"/>
                      <w:szCs w:val="20"/>
                    </w:rPr>
                    <w:t>N</w:t>
                  </w:r>
                  <w:r>
                    <w:rPr>
                      <w:rFonts w:ascii="Arial Unicode MS" w:eastAsia="Arial Unicode MS" w:hAnsi="Arial Unicode MS" w:cs="Arial Unicode MS"/>
                      <w:color w:val="000000"/>
                      <w:sz w:val="20"/>
                      <w:szCs w:val="20"/>
                    </w:rPr>
                    <w:t xml:space="preserve"> would still indicate a case of full production and full employment of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48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 xml:space="preserve">Point </w:t>
                  </w:r>
                  <w:r>
                    <w:rPr>
                      <w:rFonts w:ascii="Arial Unicode MS" w:eastAsia="Arial Unicode MS" w:hAnsi="Arial Unicode MS" w:cs="Arial Unicode MS"/>
                      <w:i/>
                      <w:iCs/>
                      <w:color w:val="000000"/>
                      <w:sz w:val="20"/>
                      <w:szCs w:val="20"/>
                    </w:rPr>
                    <w:t>P</w:t>
                  </w:r>
                  <w:r>
                    <w:rPr>
                      <w:rFonts w:ascii="Arial Unicode MS" w:eastAsia="Arial Unicode MS" w:hAnsi="Arial Unicode MS" w:cs="Arial Unicode MS"/>
                      <w:color w:val="000000"/>
                      <w:sz w:val="20"/>
                      <w:szCs w:val="20"/>
                    </w:rPr>
                    <w:t xml:space="preserve"> would still indicate a case of full production and full employment of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93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 xml:space="preserve">Point </w:t>
                  </w:r>
                  <w:r>
                    <w:rPr>
                      <w:rFonts w:ascii="Arial Unicode MS" w:eastAsia="Arial Unicode MS" w:hAnsi="Arial Unicode MS" w:cs="Arial Unicode MS"/>
                      <w:i/>
                      <w:iCs/>
                      <w:color w:val="000000"/>
                      <w:sz w:val="20"/>
                      <w:szCs w:val="20"/>
                    </w:rPr>
                    <w:t>N</w:t>
                  </w:r>
                  <w:r>
                    <w:rPr>
                      <w:rFonts w:ascii="Arial Unicode MS" w:eastAsia="Arial Unicode MS" w:hAnsi="Arial Unicode MS" w:cs="Arial Unicode MS"/>
                      <w:color w:val="000000"/>
                      <w:sz w:val="20"/>
                      <w:szCs w:val="20"/>
                    </w:rPr>
                    <w:t xml:space="preserve"> would indicate some unemployment or underemployment of resources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90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 xml:space="preserve">Point </w:t>
                  </w:r>
                  <w:r>
                    <w:rPr>
                      <w:rFonts w:ascii="Arial Unicode MS" w:eastAsia="Arial Unicode MS" w:hAnsi="Arial Unicode MS" w:cs="Arial Unicode MS"/>
                      <w:i/>
                      <w:iCs/>
                      <w:color w:val="000000"/>
                      <w:sz w:val="20"/>
                      <w:szCs w:val="20"/>
                    </w:rPr>
                    <w:t>L</w:t>
                  </w:r>
                  <w:r>
                    <w:rPr>
                      <w:rFonts w:ascii="Arial Unicode MS" w:eastAsia="Arial Unicode MS" w:hAnsi="Arial Unicode MS" w:cs="Arial Unicode MS"/>
                      <w:color w:val="000000"/>
                      <w:sz w:val="20"/>
                      <w:szCs w:val="20"/>
                    </w:rPr>
                    <w:t xml:space="preserve"> would indicate some unemployment or underemployment of resources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133.</w:t>
            </w:r>
          </w:p>
        </w:tc>
        <w:tc>
          <w:tcPr>
            <w:tcW w:w="4650" w:type="pct"/>
          </w:tcPr>
          <w:p w:rsidR="00880872" w:rsidRDefault="00880872">
            <w:pPr>
              <w:keepNext/>
              <w:keepLines/>
            </w:pPr>
            <w:r>
              <w:rPr>
                <w:rFonts w:ascii="Arial Unicode MS" w:eastAsia="Arial Unicode MS" w:hAnsi="Arial Unicode MS" w:cs="Arial Unicode MS"/>
                <w:color w:val="000000"/>
                <w:sz w:val="20"/>
                <w:szCs w:val="20"/>
              </w:rPr>
              <w:t>Suppose there are two economies, Alpha and Beta, which have the same production possibilities curves. If Beta devotes more resources to produce capital goods than consumer goods as compared to Alpha, then in the future: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04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Alpha will experience greater economic growth than Beta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04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Beta will experience greater economic growth than Alpha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41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Alpha will not be able to achieve full employment or productive efficiency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31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Beta will not be able to achieve full employment or productive efficiency</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134.</w:t>
            </w:r>
          </w:p>
        </w:tc>
        <w:tc>
          <w:tcPr>
            <w:tcW w:w="4650" w:type="pct"/>
          </w:tcPr>
          <w:p w:rsidR="00880872" w:rsidRDefault="00880872">
            <w:pPr>
              <w:keepNext/>
              <w:keepLines/>
            </w:pPr>
            <w:r>
              <w:rPr>
                <w:rFonts w:ascii="Arial Unicode MS" w:eastAsia="Arial Unicode MS" w:hAnsi="Arial Unicode MS" w:cs="Arial Unicode MS"/>
                <w:color w:val="000000"/>
                <w:sz w:val="20"/>
                <w:szCs w:val="20"/>
              </w:rPr>
              <w:t>Cuba is a command economy that suffered a decline in economic growth because of a cut in the aid provided by the former Soviet Union when the latter collapsed. As a consequence, Cuba: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567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Experienced an outward shift of its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54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Experienced an inward shift of its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03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Moved from one point to another along its existing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79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Went to a point inside its production possibilities curve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135.</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situation would most likely cause a nation's production possibilities curve to shift inward?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63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unemployment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25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the amount of imports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85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An increase in the number of skilled immigrant workers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604"/>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destruction caused by bombing and warfare in a losing military conflict</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136.</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nation can increase its production possibilities by: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07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Shifting resources to produce more consumer goods and less investment goods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71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Shifting resources from private goods to public goods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446"/>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Improving labor productivity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3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Eliminating unemployment</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137.</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society can consume a combination of goods outside its production possibilities if there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9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Lower unemployment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25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International specialization and trade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71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change in consumers' tastes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change in prices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138.</w:t>
            </w:r>
          </w:p>
        </w:tc>
        <w:tc>
          <w:tcPr>
            <w:tcW w:w="4650" w:type="pct"/>
          </w:tcPr>
          <w:p w:rsidR="00880872" w:rsidRDefault="00880872">
            <w:pPr>
              <w:keepNext/>
              <w:keepLines/>
            </w:pPr>
            <w:r>
              <w:rPr>
                <w:rFonts w:ascii="Arial Unicode MS" w:eastAsia="Arial Unicode MS" w:hAnsi="Arial Unicode MS" w:cs="Arial Unicode MS"/>
                <w:color w:val="000000"/>
                <w:sz w:val="20"/>
                <w:szCs w:val="20"/>
              </w:rPr>
              <w:t>Specialization and international trade allows a nation to: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56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Produce a combination of goods that is beyond (or outside) its production possibilities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671"/>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Consume a combination of goods that is beyond (or outside) its production possibilities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77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Have an upward-sloping production possibilities curve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43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Consume a lot of goods without having to produce any output</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139.</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pitfall to sound economic reasoning is reflected in a person's view that "pharmaceutical and oil companies are price-gouging the consumers"?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40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Faulty definition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0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Post hoc fallacy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75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Loaded terminology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1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Confusing correlation and causation</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140.</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pitfall to sound economic reasoning is illustrated when a person comments that "capitalists focus only on profits and don't care about their workers"?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00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Abstraction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01"/>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Biases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3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fallacy of composition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1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Confusing correlation and causation</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141.</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person observes that consumer prices often fall when a nation experiences economic growth. The person then concludes that falling consumer prices leads to economic growth. This would be an example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3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fallacy of composition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0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Biases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191"/>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Confusing correlation and causation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6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use of loaded terminology</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142.</w:t>
            </w:r>
          </w:p>
        </w:tc>
        <w:tc>
          <w:tcPr>
            <w:tcW w:w="4650" w:type="pct"/>
          </w:tcPr>
          <w:p w:rsidR="00880872" w:rsidRDefault="00880872">
            <w:pPr>
              <w:keepNext/>
              <w:keepLines/>
            </w:pPr>
            <w:r>
              <w:rPr>
                <w:rFonts w:ascii="Arial Unicode MS" w:eastAsia="Arial Unicode MS" w:hAnsi="Arial Unicode MS" w:cs="Arial Unicode MS"/>
                <w:color w:val="000000"/>
                <w:sz w:val="20"/>
                <w:szCs w:val="20"/>
              </w:rPr>
              <w:t>You observe that when stock prices rise, interest rates soon fall, and therefore conclude that higher stock prices lead to lower interest rates. This would be an example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3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fallacy of composition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85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Tradeoff among economic goals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77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post hoc fallacy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6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use of loaded terminology</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143.</w:t>
            </w:r>
          </w:p>
        </w:tc>
        <w:tc>
          <w:tcPr>
            <w:tcW w:w="4650" w:type="pct"/>
          </w:tcPr>
          <w:p w:rsidR="00880872" w:rsidRDefault="00880872">
            <w:pPr>
              <w:keepNext/>
              <w:keepLines/>
            </w:pPr>
            <w:r>
              <w:rPr>
                <w:rFonts w:ascii="Arial Unicode MS" w:eastAsia="Arial Unicode MS" w:hAnsi="Arial Unicode MS" w:cs="Arial Unicode MS"/>
                <w:color w:val="000000"/>
                <w:sz w:val="20"/>
                <w:szCs w:val="20"/>
              </w:rPr>
              <w:t>Increasing the share of your income that you save is good for you. Therefore it would be good for the whole economy if everyone saved more. This exemplifies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40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Post hoc fallacy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97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Fallacy of composition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32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Use of loaded terminology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00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Confusion between correlation and causation</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144.</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of the following is the fallacy in the fallacy of composition?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1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Whatever goes up must come down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4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Facts are more important than theories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370"/>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What is true for the part is necessarily also true for the whole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88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If event B occurs after event A, event A must have caused event B</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145.</w:t>
            </w:r>
          </w:p>
        </w:tc>
        <w:tc>
          <w:tcPr>
            <w:tcW w:w="4650" w:type="pct"/>
          </w:tcPr>
          <w:p w:rsidR="00880872" w:rsidRDefault="00880872">
            <w:pPr>
              <w:keepNext/>
              <w:keepLines/>
            </w:pPr>
            <w:r>
              <w:rPr>
                <w:rFonts w:ascii="Arial Unicode MS" w:eastAsia="Arial Unicode MS" w:hAnsi="Arial Unicode MS" w:cs="Arial Unicode MS"/>
                <w:color w:val="000000"/>
                <w:sz w:val="20"/>
                <w:szCs w:val="20"/>
              </w:rPr>
              <w:t xml:space="preserve">The </w:t>
            </w:r>
            <w:r>
              <w:rPr>
                <w:rFonts w:ascii="Arial Unicode MS" w:eastAsia="Arial Unicode MS" w:hAnsi="Arial Unicode MS" w:cs="Arial Unicode MS"/>
                <w:i/>
                <w:iCs/>
                <w:color w:val="000000"/>
                <w:sz w:val="20"/>
                <w:szCs w:val="20"/>
              </w:rPr>
              <w:t>post hoc</w:t>
            </w:r>
            <w:r>
              <w:rPr>
                <w:rFonts w:ascii="Arial Unicode MS" w:eastAsia="Arial Unicode MS" w:hAnsi="Arial Unicode MS" w:cs="Arial Unicode MS"/>
                <w:color w:val="000000"/>
                <w:sz w:val="20"/>
                <w:szCs w:val="20"/>
              </w:rPr>
              <w:t xml:space="preserve">, </w:t>
            </w:r>
            <w:r>
              <w:rPr>
                <w:rFonts w:ascii="Arial Unicode MS" w:eastAsia="Arial Unicode MS" w:hAnsi="Arial Unicode MS" w:cs="Arial Unicode MS"/>
                <w:i/>
                <w:iCs/>
                <w:color w:val="000000"/>
                <w:sz w:val="20"/>
                <w:szCs w:val="20"/>
              </w:rPr>
              <w:t>ergo propter hoc</w:t>
            </w:r>
            <w:r>
              <w:rPr>
                <w:rFonts w:ascii="Arial Unicode MS" w:eastAsia="Arial Unicode MS" w:hAnsi="Arial Unicode MS" w:cs="Arial Unicode MS"/>
                <w:color w:val="000000"/>
                <w:sz w:val="20"/>
                <w:szCs w:val="20"/>
              </w:rPr>
              <w:t xml:space="preserve"> fallacy consists of: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95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Using an example to "prove" a different point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180"/>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Inferring causality from chronological sequence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39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Jumping to conclusions from an inadequate number of cases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49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Arguing for or against a person's character rather than his view or opinion</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r>
        <w:rPr>
          <w:rFonts w:ascii="Arial Unicode MS" w:eastAsia="Arial Unicode MS" w:hAnsi="Arial Unicode MS"/>
          <w:color w:val="000000"/>
          <w:sz w:val="18"/>
          <w:szCs w:val="18"/>
        </w:rPr>
        <w:t> </w:t>
      </w:r>
    </w:p>
    <w:p w:rsidR="00880872" w:rsidRDefault="00880872">
      <w:pPr>
        <w:spacing w:before="239" w:after="239"/>
      </w:pPr>
      <w:r>
        <w:rPr>
          <w:rFonts w:ascii="Times,Times New Roman,Times-Rom" w:hAnsi="Times,Times New Roman,Times-Rom" w:cs="Times,Times New Roman,Times-Rom"/>
          <w:color w:val="000000"/>
          <w:sz w:val="18"/>
          <w:szCs w:val="18"/>
        </w:rPr>
        <w:br/>
      </w:r>
      <w:r>
        <w:rPr>
          <w:rFonts w:ascii="Arial Unicode MS" w:eastAsia="Arial Unicode MS" w:hAnsi="Arial Unicode MS" w:cs="Arial Unicode MS"/>
          <w:b/>
          <w:bCs/>
          <w:color w:val="000000"/>
        </w:rPr>
        <w:t>True / False Questions</w:t>
      </w:r>
      <w:r>
        <w:br/>
      </w:r>
      <w:r>
        <w:rPr>
          <w:rFonts w:ascii="Arial Unicode MS" w:eastAsia="Arial Unicode MS" w:hAnsi="Arial Unicode MS"/>
          <w:color w:val="000000"/>
        </w:rPr>
        <w:t> </w:t>
      </w: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146.</w:t>
            </w:r>
          </w:p>
        </w:tc>
        <w:tc>
          <w:tcPr>
            <w:tcW w:w="4650" w:type="pct"/>
          </w:tcPr>
          <w:p w:rsidR="00880872" w:rsidRDefault="00880872">
            <w:pPr>
              <w:keepNext/>
              <w:keepLines/>
            </w:pPr>
            <w:r>
              <w:rPr>
                <w:rFonts w:ascii="Arial Unicode MS" w:eastAsia="Arial Unicode MS" w:hAnsi="Arial Unicode MS" w:cs="Arial Unicode MS"/>
                <w:color w:val="000000"/>
                <w:sz w:val="20"/>
                <w:szCs w:val="20"/>
              </w:rPr>
              <w:t>Economics is the social science concerned with the best use of scarce resources to achieve maximum satisfaction of economic wants.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147.</w:t>
            </w:r>
          </w:p>
        </w:tc>
        <w:tc>
          <w:tcPr>
            <w:tcW w:w="4650" w:type="pct"/>
          </w:tcPr>
          <w:p w:rsidR="00880872" w:rsidRDefault="00880872">
            <w:pPr>
              <w:keepNext/>
              <w:keepLines/>
            </w:pPr>
            <w:r>
              <w:rPr>
                <w:rFonts w:ascii="Arial Unicode MS" w:eastAsia="Arial Unicode MS" w:hAnsi="Arial Unicode MS" w:cs="Arial Unicode MS"/>
                <w:color w:val="000000"/>
                <w:sz w:val="20"/>
                <w:szCs w:val="20"/>
              </w:rPr>
              <w:t>Marginal analysis is the valuation of insignificant or small benefits from doing things.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148.</w:t>
            </w:r>
          </w:p>
        </w:tc>
        <w:tc>
          <w:tcPr>
            <w:tcW w:w="4650" w:type="pct"/>
          </w:tcPr>
          <w:p w:rsidR="00880872" w:rsidRDefault="00880872">
            <w:pPr>
              <w:keepNext/>
              <w:keepLines/>
            </w:pPr>
            <w:r>
              <w:rPr>
                <w:rFonts w:ascii="Arial Unicode MS" w:eastAsia="Arial Unicode MS" w:hAnsi="Arial Unicode MS" w:cs="Arial Unicode MS"/>
                <w:color w:val="000000"/>
                <w:sz w:val="20"/>
                <w:szCs w:val="20"/>
              </w:rPr>
              <w:t>Rational behavior implies that different people faced with similar choices will make the same decisions.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149.</w:t>
            </w:r>
          </w:p>
        </w:tc>
        <w:tc>
          <w:tcPr>
            <w:tcW w:w="4650" w:type="pct"/>
          </w:tcPr>
          <w:p w:rsidR="00880872" w:rsidRDefault="00880872">
            <w:pPr>
              <w:keepNext/>
              <w:keepLines/>
            </w:pPr>
            <w:r>
              <w:rPr>
                <w:rFonts w:ascii="Arial Unicode MS" w:eastAsia="Arial Unicode MS" w:hAnsi="Arial Unicode MS" w:cs="Arial Unicode MS"/>
                <w:color w:val="000000"/>
                <w:sz w:val="20"/>
                <w:szCs w:val="20"/>
              </w:rPr>
              <w:t>Economic analysis is primarily concerned with marginal changes from the status quo, as a result of a certain action or decision.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150.</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study of economics is not useful for consumers because economic analysis focuses only on businesses and the economy.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01-01 Define economics and the features of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 Economic Perspective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151.</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scientific method does not apply to economics because economics studies human behavior which cannot be generalized.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152.</w:t>
            </w:r>
          </w:p>
        </w:tc>
        <w:tc>
          <w:tcPr>
            <w:tcW w:w="4650" w:type="pct"/>
          </w:tcPr>
          <w:p w:rsidR="00880872" w:rsidRDefault="00880872">
            <w:pPr>
              <w:keepNext/>
              <w:keepLines/>
            </w:pPr>
            <w:r>
              <w:rPr>
                <w:rFonts w:ascii="Arial Unicode MS" w:eastAsia="Arial Unicode MS" w:hAnsi="Arial Unicode MS" w:cs="Arial Unicode MS"/>
                <w:color w:val="000000"/>
                <w:sz w:val="20"/>
                <w:szCs w:val="20"/>
              </w:rPr>
              <w:t>Economic principles are value judgments about what the economy should be like or the way the economic world ought to be.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153.</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falling gasoline prices are good for the consumers, then it must be good everyone in the economy.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01-02 Describe the role of economic theory in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Theories, Principles, and Models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154.</w:t>
            </w:r>
          </w:p>
        </w:tc>
        <w:tc>
          <w:tcPr>
            <w:tcW w:w="4650" w:type="pct"/>
          </w:tcPr>
          <w:p w:rsidR="00880872" w:rsidRDefault="00880872">
            <w:pPr>
              <w:keepNext/>
              <w:keepLines/>
            </w:pPr>
            <w:r>
              <w:rPr>
                <w:rFonts w:ascii="Arial Unicode MS" w:eastAsia="Arial Unicode MS" w:hAnsi="Arial Unicode MS" w:cs="Arial Unicode MS"/>
                <w:color w:val="000000"/>
                <w:sz w:val="20"/>
                <w:szCs w:val="20"/>
              </w:rPr>
              <w:t>Macroeconomics is concerned with the study of the nation-wide market for specific goods like oranges.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01-03 Distinguish microeconomics from macroeconomics and positive economics from normative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Microeconomics and Macroeconomics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155.</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comment that "taxes must be reduced for the good of the economy" is an example of a normative economic statement.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01-03 Distinguish microeconomics from macroeconomics and positive economics from normative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Microeconomics and Macroeconomics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156.</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role of government in the economy should be kept to a minimum" is an example of a positive economic statement.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01-03 Distinguish microeconomics from macroeconomics and positive economics from normative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Microeconomics and Macroeconomics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157.</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economizing problem for individuals arises from the conflict between having relatively unlimited time and relatively limited jobs to do.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158.</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budget line shows the various incomes that an individual can earn from different jobs.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Individual's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159.</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fundamental economic problem faced by a society is that productive resources are so varied and versatile, that it is hard to decide what to do with them.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160.</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resource category called "land" includes forests, animals, and water resources.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161.</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When economists talk about the capital resources in the economy, they are referring to the amount of money circulating in the economy.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162.</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quantity or supply of land resources available to a nation is pretty much fixed and cannot increase over time.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163.</w:t>
            </w:r>
          </w:p>
        </w:tc>
        <w:tc>
          <w:tcPr>
            <w:tcW w:w="4650" w:type="pct"/>
          </w:tcPr>
          <w:p w:rsidR="00880872" w:rsidRDefault="00880872">
            <w:pPr>
              <w:keepNext/>
              <w:keepLines/>
            </w:pPr>
            <w:r>
              <w:rPr>
                <w:rFonts w:ascii="Arial Unicode MS" w:eastAsia="Arial Unicode MS" w:hAnsi="Arial Unicode MS" w:cs="Arial Unicode MS"/>
                <w:color w:val="000000"/>
                <w:sz w:val="20"/>
                <w:szCs w:val="20"/>
              </w:rPr>
              <w:t>Entrepreneurship refers to a new college graduate who is looking for a job with a large company.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01-05 List the categories of scarce resources and delineate the nature of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Society's Economizing Problem</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164.</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economic resources were perfectly adaptable to alternative uses, then there would be constant opportunity costs along the production possibilities curve.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165.</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the marginal benefits are greater than the marginal cost of an activity, then society should allocate fewer resources to this activity.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166.</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society has over-allocated resources to a particular activity, then the marginal benefits of the activity would be less than the marginal costs.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167.</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nation's production possibilities curve shows the maximum combinations of resources that a nation can use.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01-06 Apply production possibilities analysis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increasing opportunity costs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economic growth.</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Production Possibilities Model</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168.</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reduction in the unemployment rate will cause the nation's production possibilities curve to shift outwards.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169.</w:t>
            </w:r>
          </w:p>
        </w:tc>
        <w:tc>
          <w:tcPr>
            <w:tcW w:w="4650" w:type="pct"/>
          </w:tcPr>
          <w:p w:rsidR="00880872" w:rsidRDefault="00880872">
            <w:pPr>
              <w:keepNext/>
              <w:keepLines/>
            </w:pPr>
            <w:r>
              <w:rPr>
                <w:rFonts w:ascii="Arial Unicode MS" w:eastAsia="Arial Unicode MS" w:hAnsi="Arial Unicode MS" w:cs="Arial Unicode MS"/>
                <w:color w:val="000000"/>
                <w:sz w:val="20"/>
                <w:szCs w:val="20"/>
              </w:rPr>
              <w:t>Economic growth is shown as an increase in production from inside the production possibilities curve out toward a point on the possibilities curve.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170.</w:t>
            </w:r>
          </w:p>
        </w:tc>
        <w:tc>
          <w:tcPr>
            <w:tcW w:w="4650" w:type="pct"/>
          </w:tcPr>
          <w:p w:rsidR="00880872" w:rsidRDefault="00880872">
            <w:pPr>
              <w:keepNext/>
              <w:keepLines/>
            </w:pPr>
            <w:r>
              <w:rPr>
                <w:rFonts w:ascii="Arial Unicode MS" w:eastAsia="Arial Unicode MS" w:hAnsi="Arial Unicode MS" w:cs="Arial Unicode MS"/>
                <w:color w:val="000000"/>
                <w:sz w:val="20"/>
                <w:szCs w:val="20"/>
              </w:rPr>
              <w:t>An increase in the labor supply due to immigration would shift the production possibilities curve to the left.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171.</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nation's consumption is strictly limited by its production possibilities, even with international trade.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01-07 Explain how economic growth and international trade increase consumption possibilities.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Unemployment, Growth, and the Future</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r>
        <w:rPr>
          <w:rFonts w:ascii="Arial Unicode MS" w:eastAsia="Arial Unicode MS" w:hAnsi="Arial Unicode MS"/>
          <w:color w:val="000000"/>
          <w:sz w:val="18"/>
          <w:szCs w:val="18"/>
        </w:rPr>
        <w:t> </w:t>
      </w:r>
    </w:p>
    <w:p w:rsidR="00880872" w:rsidRDefault="00880872">
      <w:pPr>
        <w:spacing w:before="239" w:after="239"/>
      </w:pPr>
      <w:r>
        <w:rPr>
          <w:rFonts w:ascii="Times,Times New Roman,Times-Rom" w:hAnsi="Times,Times New Roman,Times-Rom" w:cs="Times,Times New Roman,Times-Rom"/>
          <w:color w:val="000000"/>
          <w:sz w:val="18"/>
          <w:szCs w:val="18"/>
        </w:rPr>
        <w:br/>
      </w:r>
      <w:r>
        <w:rPr>
          <w:rFonts w:ascii="Arial Unicode MS" w:eastAsia="Arial Unicode MS" w:hAnsi="Arial Unicode MS" w:cs="Arial Unicode MS"/>
          <w:b/>
          <w:bCs/>
          <w:color w:val="000000"/>
        </w:rPr>
        <w:t>Multiple Choice Questions</w:t>
      </w:r>
      <w:r>
        <w:br/>
      </w:r>
      <w:r>
        <w:rPr>
          <w:rFonts w:ascii="Arial Unicode MS" w:eastAsia="Arial Unicode MS" w:hAnsi="Arial Unicode MS"/>
          <w:color w:val="000000"/>
        </w:rPr>
        <w:t> </w:t>
      </w: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172.</w:t>
            </w:r>
          </w:p>
        </w:tc>
        <w:tc>
          <w:tcPr>
            <w:tcW w:w="4650" w:type="pct"/>
          </w:tcPr>
          <w:p w:rsidR="00880872" w:rsidRDefault="00880872">
            <w:pPr>
              <w:keepNext/>
              <w:keepLines/>
            </w:pPr>
            <w:r>
              <w:rPr>
                <w:rFonts w:ascii="Arial Unicode MS" w:eastAsia="Arial Unicode MS" w:hAnsi="Arial Unicode MS" w:cs="Arial Unicode MS"/>
                <w:color w:val="000000"/>
                <w:sz w:val="20"/>
                <w:szCs w:val="20"/>
              </w:rPr>
              <w:t xml:space="preserve">If two variables are </w:t>
            </w:r>
            <w:r>
              <w:rPr>
                <w:rFonts w:ascii="Arial Unicode MS" w:eastAsia="Arial Unicode MS" w:hAnsi="Arial Unicode MS" w:cs="Arial Unicode MS"/>
                <w:i/>
                <w:iCs/>
                <w:color w:val="000000"/>
                <w:sz w:val="20"/>
                <w:szCs w:val="20"/>
              </w:rPr>
              <w:t>directly</w:t>
            </w:r>
            <w:r>
              <w:rPr>
                <w:rFonts w:ascii="Arial Unicode MS" w:eastAsia="Arial Unicode MS" w:hAnsi="Arial Unicode MS" w:cs="Arial Unicode MS"/>
                <w:color w:val="000000"/>
                <w:sz w:val="20"/>
                <w:szCs w:val="20"/>
              </w:rPr>
              <w:t xml:space="preserve"> related, the relationship will have a graph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40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 straight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52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May either be upward-sloping or downward-sloping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1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an upward-sloping line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7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Is horizontal</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173.</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an inverse relationship exists between two variables, then: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170"/>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As one variable increases, the other decreases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94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As one variable increases, so does the other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73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two variables are close substitutes for each other</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95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Both variables increase over time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174.</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two variables are completely unrelated to each other, then graphing these two variables will yield a line that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Always vertical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5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Always horizontal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89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Not a line, but only a single point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36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Either vertical or horizontal</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175.</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A decreases, then B will also decrease. The graph relating the two variables A and B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6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Vertical</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Downward-sloping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90"/>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Upward-sloping</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0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Horizontal</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176.</w:t>
            </w:r>
          </w:p>
        </w:tc>
        <w:tc>
          <w:tcPr>
            <w:tcW w:w="4650" w:type="pct"/>
          </w:tcPr>
          <w:p w:rsidR="00880872" w:rsidRDefault="00880872">
            <w:pPr>
              <w:keepNext/>
              <w:keepLines/>
            </w:pPr>
            <w:r>
              <w:rPr>
                <w:rFonts w:ascii="Arial Unicode MS" w:eastAsia="Arial Unicode MS" w:hAnsi="Arial Unicode MS" w:cs="Arial Unicode MS"/>
                <w:color w:val="000000"/>
                <w:sz w:val="20"/>
                <w:szCs w:val="20"/>
              </w:rPr>
              <w:t>In a relationship between two variables, the "independent variable" refers to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07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One measured on the vertical axis, in the convention of mathematics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42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One whose value is assumed constant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5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Effect or outcome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24"/>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Cause or source variable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177.</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"other things equal" assumption is employed when: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84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graph of a given relationship is shifting up or down</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980"/>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Economists draw a two-dimensional (or two-axes) graph</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49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relationship in direct, but not when it is inverse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49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The relationship in inverse, but not when it is direct</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178.</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slope of a graph that shows a direct relationship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6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Always positive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30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Either positive or negative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9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Possibly zero</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83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Either zero or infinite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179.</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slope of a graph with "income" on the horizontal axis and "saving" on the horizontal axis is +0.2. This means that if: (BOTH SAY HORIZONTAL)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08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Income is $100, then saving is $20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08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Income is 0.20, then saving is zero</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836"/>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Income increases by $100, then saving will rise by $20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42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Saving rises by $100, then income will rise by $20</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180.</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question below are based on the following four sets of data-pairs: (1) A and B, (2) C and D, (3) E and F, and (4) G and H. In each set, the independent variable is in the left column and the dependent variable is in the right column.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98" type="#_x0000_t75" style="width:236.25pt;height:75pt;visibility:visible">
                  <v:imagedata r:id="rId2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Which of the four sets of data pairs shows an inverse relationship between the independent and dependent variable?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68"/>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 and 3</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 and 3</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3 and 4</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 and 4</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181.</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question below are based on the following four sets of data-pairs: (1) A and B, (2) C and D, (3) E and F, and (4) G and H. In each set, the independent variable is in the left column and the dependent variable is in the right column.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099" type="#_x0000_t75" style="width:236.25pt;height:75pt;visibility:visible">
                  <v:imagedata r:id="rId2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The slope of the linear graph that pictures data set 2 above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7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10</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182.</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question below are based on the following four sets of data-pairs: (1) A and B, (2) C and D, (3) E and F, and (4) G and H. In each set, the independent variable is in the left column and the dependent variable is in the right column.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100" type="#_x0000_t75" style="width:236.25pt;height:75pt;visibility:visible">
                  <v:imagedata r:id="rId2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The vertical intercept is 12 in which of the above data sets?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1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3</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4</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Analyze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183.</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question below are based on the following four sets of data-pairs: (1) A and B, (2) C and D, (3) E and F, and (4) G and H. In each set, the independent variable is in the left column and the dependent variable is in the right column.</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101" type="#_x0000_t75" style="width:236.25pt;height:75pt;visibility:visible">
                  <v:imagedata r:id="rId29"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The linear equation for the relationship in data set 1 above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0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 = 6A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4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 = 6 + 7A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9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 = 6 - 7A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6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 = 6 - .14A</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Analyze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184.</w:t>
            </w:r>
          </w:p>
        </w:tc>
        <w:tc>
          <w:tcPr>
            <w:tcW w:w="4650" w:type="pct"/>
          </w:tcPr>
          <w:p w:rsidR="00880872" w:rsidRDefault="00880872">
            <w:pPr>
              <w:keepNext/>
              <w:keepLines/>
            </w:pPr>
            <w:r>
              <w:rPr>
                <w:rFonts w:ascii="Arial Unicode MS" w:eastAsia="Arial Unicode MS" w:hAnsi="Arial Unicode MS" w:cs="Arial Unicode MS"/>
                <w:color w:val="000000"/>
                <w:sz w:val="20"/>
                <w:szCs w:val="20"/>
              </w:rPr>
              <w:t>In a constructing the demand graph to show how the price of a good price affects how much of it the buyers will buy, the convention that economists follow is to measure price on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72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Horizontal axis because it is the independent variable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33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Vertical axis because it is the dependent variable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83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Vertical axis even though it is the independent variable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91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Horizontal axis even though it is the dependent variable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185.</w:t>
            </w:r>
          </w:p>
        </w:tc>
        <w:tc>
          <w:tcPr>
            <w:tcW w:w="4650" w:type="pct"/>
          </w:tcPr>
          <w:p w:rsidR="00880872" w:rsidRDefault="00880872">
            <w:pPr>
              <w:keepNext/>
              <w:keepLines/>
            </w:pPr>
            <w:r>
              <w:rPr>
                <w:rFonts w:ascii="Arial Unicode MS" w:eastAsia="Arial Unicode MS" w:hAnsi="Arial Unicode MS" w:cs="Arial Unicode MS"/>
                <w:color w:val="000000"/>
                <w:sz w:val="20"/>
                <w:szCs w:val="20"/>
              </w:rPr>
              <w:t>A relationship illustrated by an upward-sloping graph means that an: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93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 in the value of one variable causes the value of the other to decrease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02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Decrease in the value of one variable causes the value of the other to decrease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96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Decrease in the value of one variable causes the value of the other to increase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70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Increase in the value of one variable causes no change in the other variable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186.</w:t>
            </w:r>
          </w:p>
        </w:tc>
        <w:tc>
          <w:tcPr>
            <w:tcW w:w="4650" w:type="pct"/>
          </w:tcPr>
          <w:p w:rsidR="00880872" w:rsidRDefault="00880872">
            <w:pPr>
              <w:keepNext/>
              <w:keepLines/>
            </w:pPr>
            <w:r>
              <w:rPr>
                <w:rFonts w:ascii="Arial Unicode MS" w:eastAsia="Arial Unicode MS" w:hAnsi="Arial Unicode MS" w:cs="Arial Unicode MS"/>
                <w:color w:val="000000"/>
                <w:sz w:val="20"/>
                <w:szCs w:val="20"/>
              </w:rPr>
              <w:t>In a graph of the relationship between income and saving, economists generally consider: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19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Income to be the independent variable and place it on the vertical axis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27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Income to be the dependent variable and place it on the horizontal axis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99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Saving to be the dependent variable and place it on the vertical axis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14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Saving to be the independent variable and place it on the vertical axis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187.</w:t>
            </w:r>
          </w:p>
        </w:tc>
        <w:tc>
          <w:tcPr>
            <w:tcW w:w="4650" w:type="pct"/>
          </w:tcPr>
          <w:p w:rsidR="00880872" w:rsidRDefault="00880872">
            <w:pPr>
              <w:keepNext/>
              <w:keepLines/>
            </w:pPr>
            <w:r>
              <w:rPr>
                <w:rFonts w:ascii="Arial Unicode MS" w:eastAsia="Arial Unicode MS" w:hAnsi="Arial Unicode MS" w:cs="Arial Unicode MS"/>
                <w:color w:val="000000"/>
                <w:sz w:val="20"/>
                <w:szCs w:val="20"/>
              </w:rPr>
              <w:t>In a graph showing the relationship between variables X and Y, ceteris paribus means that: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25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X is inversely related to 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9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X is positively related to 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X and Y are independent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914"/>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Other variables not shown are held constant</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188.</w:t>
            </w:r>
          </w:p>
        </w:tc>
        <w:tc>
          <w:tcPr>
            <w:tcW w:w="4650" w:type="pct"/>
          </w:tcPr>
          <w:p w:rsidR="00880872" w:rsidRDefault="00880872">
            <w:pPr>
              <w:keepNext/>
              <w:keepLines/>
            </w:pPr>
            <w:r>
              <w:rPr>
                <w:rFonts w:ascii="Arial Unicode MS" w:eastAsia="Arial Unicode MS" w:hAnsi="Arial Unicode MS" w:cs="Arial Unicode MS"/>
                <w:color w:val="000000"/>
                <w:sz w:val="20"/>
                <w:szCs w:val="20"/>
              </w:rPr>
              <w:t>In a graph with "crop yield" on the vertical axis and "rainfall" on the horizontal axis, the vertical intercept refers to the: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304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Steepness or flatness of the graph</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78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Amount of rainfall when "crop yield" is zero</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78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Amount of crop yield when "rainfall" is zero</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393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Total crop yield during a given period of time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189.</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of the following indicates an inverse relationship between x and 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94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y = -3 + 5x</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06"/>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y = 6.2x</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9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y = 7 - 0.9x</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1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y = -50</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190.</w:t>
            </w:r>
          </w:p>
        </w:tc>
        <w:tc>
          <w:tcPr>
            <w:tcW w:w="4650" w:type="pct"/>
          </w:tcPr>
          <w:p w:rsidR="00880872" w:rsidRDefault="00880872">
            <w:pPr>
              <w:keepNext/>
              <w:keepLines/>
            </w:pPr>
            <w:r>
              <w:rPr>
                <w:rFonts w:ascii="Arial Unicode MS" w:eastAsia="Arial Unicode MS" w:hAnsi="Arial Unicode MS" w:cs="Arial Unicode MS"/>
                <w:color w:val="000000"/>
                <w:sz w:val="20"/>
                <w:szCs w:val="20"/>
              </w:rPr>
              <w:t>Which of the following suggests a direct relationship between x and 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443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change in y = -2 coupled with a change in x = -4</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30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change in y = 2 coupled with a change in x = 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37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change in y = -1 coupled with a change in x = 4</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448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A change in y = 6 coupled with a change in x = -11</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191.</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102" type="#_x0000_t75" style="width:118.5pt;height:47.25pt;visibility:visible">
                  <v:imagedata r:id="rId3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Variables X and Y in the above table are: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51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Positively related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0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Negatively related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Not directly related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92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Independently related</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192.</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103" type="#_x0000_t75" style="width:118.5pt;height:47.25pt;visibility:visible">
                  <v:imagedata r:id="rId30"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Variables X and Z in the above table are: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51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Positively related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0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Negatively related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1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Independent</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Nonlinearly related</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193.</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104" type="#_x0000_t75" style="width:186.75pt;height:174.75pt;visibility:visible">
                  <v:imagedata r:id="rId31"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following table which shows the quantities of corn demanded at various levels of corn price (hypothetical data).</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noProof/>
              </w:rPr>
              <w:pict>
                <v:shape id="_x0000_i1105" type="#_x0000_t75" style="width:240.75pt;height:77.25pt;visibility:visible">
                  <v:imagedata r:id="rId32"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Which curve in the graph shown above best represents the data in the table?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B</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5"/>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C</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D</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194.</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106" type="#_x0000_t75" style="width:186.75pt;height:174.75pt;visibility:visible">
                  <v:imagedata r:id="rId33"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Which curve shows a direct relationship between price and quantity?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34"/>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A</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B</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C</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i/>
                      <w:iCs/>
                      <w:color w:val="000000"/>
                      <w:sz w:val="20"/>
                      <w:szCs w:val="20"/>
                    </w:rPr>
                    <w:t>D</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195.</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107" type="#_x0000_t75" style="width:186.75pt;height:174.75pt;visibility:visible">
                  <v:imagedata r:id="rId34"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From the economists' perspective, which is the independent variable and which is the dependent variable?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733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Price is the independent variable and quantity demanded is the dependent variable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33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Price is the dependent variable and quantity demanded is the independent variable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40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Both price and quantity demanded are independent variables</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24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Both price and quantity demanded are dependent variables</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196.</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108" type="#_x0000_t75" style="width:191.25pt;height:173.25pt;visibility:visible">
                  <v:imagedata r:id="rId35"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In line (2) on the above graph, the variables x and y are: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6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Nonlinearly related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33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Directly related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57"/>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Not correlated</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4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Inversely related</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197.</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109" type="#_x0000_t75" style="width:191.25pt;height:173.25pt;visibility:visible">
                  <v:imagedata r:id="rId3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The slope of line (2) on the above graph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1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12</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18</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590"/>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Infinite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198.</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110" type="#_x0000_t75" style="width:191.25pt;height:173.25pt;visibility:visible">
                  <v:imagedata r:id="rId35"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The linear equation for line (1) on the above graph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87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y = 8 + 2x</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34"/>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y = 8 + .5x</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34"/>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x = 8 + .5y</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82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y = 8 - 2x</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Analyze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199.</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111" type="#_x0000_t75" style="width:191.25pt;height:173.25pt;visibility:visible">
                  <v:imagedata r:id="rId36"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The vertical intercept of line (3) on the above graph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2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16</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06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24/16 or 1.5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24</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201"/>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-24/16 or -1.5</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200.</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a linear relation is described by the equation was C = 35 - 5D, then the vertical intercept of the graph (where C is on the vertical axis)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2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35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78"/>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30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94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Not known</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201.</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you knew that the vertical intercept for a straight line was 15, that the slope was -.5, and that the independent variable had a value of 8, the value of the dependent variable would be: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1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8</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9</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11</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202.</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you knew that the vertical intercept for a straight line was 150 and that the slope of the line was 4, then the dependent variable would be 250 when the value of the independent variable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30</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203.</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112" type="#_x0000_t75" style="width:180.75pt;height:174.75pt;visibility:visible">
                  <v:imagedata r:id="rId37"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The slope of the line tangent to the curve at point A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1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67"/>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4</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204.</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113" type="#_x0000_t75" style="width:180.75pt;height:174.75pt;visibility:visible">
                  <v:imagedata r:id="rId38"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The slope of the line tangent to the curve at point B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79"/>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0.5</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3</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6</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79"/>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2.0</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Apply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205.</w:t>
            </w:r>
          </w:p>
        </w:tc>
        <w:tc>
          <w:tcPr>
            <w:tcW w:w="4650" w:type="pct"/>
          </w:tcPr>
          <w:p w:rsidR="00880872" w:rsidRDefault="00880872">
            <w:pPr>
              <w:keepNext/>
              <w:keepLines/>
            </w:pPr>
            <w:r>
              <w:rPr>
                <w:rFonts w:ascii="Arial Unicode MS" w:eastAsia="Arial Unicode MS" w:hAnsi="Arial Unicode MS"/>
                <w:color w:val="000000"/>
                <w:sz w:val="20"/>
                <w:szCs w:val="20"/>
              </w:rPr>
              <w:t> </w:t>
            </w:r>
            <w:r>
              <w:rPr>
                <w:noProof/>
              </w:rPr>
              <w:pict>
                <v:shape id="_x0000_i1114" type="#_x0000_t75" style="width:180.75pt;height:174.75pt;visibility:visible">
                  <v:imagedata r:id="rId39" o:title=""/>
                </v:shape>
              </w:pict>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color w:val="000000"/>
                <w:sz w:val="20"/>
                <w:szCs w:val="20"/>
              </w:rPr>
              <w:t>Refer to the above graph. The slope of the tangent line at various points on the curve as the value of X increases (i.e., as we move to the right along the curve) is: (confusing)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253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Increasing in algebraic value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624"/>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Decreasing in algebraic value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135"/>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Becoming more positive</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211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Becoming less negative</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Analyze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206.</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you knew that the intercept for a straight line was 12, and that if the value of the independent variable was 3 the value of the dependent variable would be 18, then the slope of the line would be: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11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2</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3</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11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4</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Analyze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207.</w:t>
            </w:r>
          </w:p>
        </w:tc>
        <w:tc>
          <w:tcPr>
            <w:tcW w:w="4650" w:type="pct"/>
          </w:tcPr>
          <w:p w:rsidR="00880872" w:rsidRDefault="00880872">
            <w:pPr>
              <w:keepNext/>
              <w:keepLines/>
            </w:pPr>
            <w:r>
              <w:rPr>
                <w:rFonts w:ascii="Arial Unicode MS" w:eastAsia="Arial Unicode MS" w:hAnsi="Arial Unicode MS" w:cs="Arial Unicode MS"/>
                <w:color w:val="000000"/>
                <w:sz w:val="20"/>
                <w:szCs w:val="20"/>
              </w:rPr>
              <w:t>In a linear equation relating income and consumption, you know that the intercept is $1,000 and the slope of the line is .4. If income is $20,000, then consumption 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p>
          <w:tbl>
            <w:tblPr>
              <w:tblW w:w="0" w:type="auto"/>
              <w:tblCellMar>
                <w:left w:w="0" w:type="dxa"/>
                <w:right w:w="0" w:type="dxa"/>
              </w:tblCellMar>
              <w:tblLook w:val="0000" w:firstRow="0" w:lastRow="0" w:firstColumn="0" w:lastColumn="0" w:noHBand="0" w:noVBand="0"/>
            </w:tblPr>
            <w:tblGrid>
              <w:gridCol w:w="308"/>
              <w:gridCol w:w="612"/>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A.</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$8,000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612"/>
            </w:tblGrid>
            <w:tr w:rsidR="00880872">
              <w:tc>
                <w:tcPr>
                  <w:tcW w:w="308" w:type="dxa"/>
                </w:tcPr>
                <w:p w:rsidR="00880872" w:rsidRDefault="00880872">
                  <w:pPr>
                    <w:keepNext/>
                    <w:keepLines/>
                  </w:pPr>
                  <w:r>
                    <w:rPr>
                      <w:rFonts w:ascii="Arial Unicode MS" w:eastAsia="Arial Unicode MS" w:hAnsi="Arial Unicode MS" w:cs="Arial Unicode MS"/>
                      <w:b/>
                      <w:bCs/>
                      <w:color w:val="000000"/>
                      <w:sz w:val="20"/>
                      <w:szCs w:val="20"/>
                      <w:u w:val="single"/>
                    </w:rPr>
                    <w:t>B.</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$9,000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C.</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$10,000</w:t>
                  </w:r>
                </w:p>
              </w:tc>
            </w:tr>
          </w:tbl>
          <w:p w:rsidR="00880872" w:rsidRDefault="00880872">
            <w:pPr>
              <w:keepNext/>
              <w:keepLines/>
              <w:rPr>
                <w:sz w:val="2"/>
                <w:szCs w:val="2"/>
              </w:rPr>
            </w:pPr>
          </w:p>
          <w:tbl>
            <w:tblPr>
              <w:tblW w:w="0" w:type="auto"/>
              <w:tblCellMar>
                <w:left w:w="0" w:type="dxa"/>
                <w:right w:w="0" w:type="dxa"/>
              </w:tblCellMar>
              <w:tblLook w:val="0000" w:firstRow="0" w:lastRow="0" w:firstColumn="0" w:lastColumn="0" w:noHBand="0" w:noVBand="0"/>
            </w:tblPr>
            <w:tblGrid>
              <w:gridCol w:w="308"/>
              <w:gridCol w:w="723"/>
            </w:tblGrid>
            <w:tr w:rsidR="00880872">
              <w:tc>
                <w:tcPr>
                  <w:tcW w:w="308" w:type="dxa"/>
                </w:tcPr>
                <w:p w:rsidR="00880872" w:rsidRDefault="00880872">
                  <w:pPr>
                    <w:keepNext/>
                    <w:keepLines/>
                  </w:pPr>
                  <w:r>
                    <w:rPr>
                      <w:rFonts w:ascii="Arial Unicode MS" w:eastAsia="Arial Unicode MS" w:hAnsi="Arial Unicode MS" w:cs="Arial Unicode MS"/>
                      <w:color w:val="808080"/>
                      <w:sz w:val="20"/>
                      <w:szCs w:val="20"/>
                    </w:rPr>
                    <w:t>D.</w:t>
                  </w:r>
                  <w:r>
                    <w:rPr>
                      <w:rFonts w:ascii="Arial Unicode MS" w:eastAsia="Arial Unicode MS" w:hAnsi="Arial Unicode MS"/>
                      <w:color w:val="000000"/>
                      <w:sz w:val="20"/>
                      <w:szCs w:val="20"/>
                    </w:rPr>
                    <w:t> </w:t>
                  </w:r>
                </w:p>
              </w:tc>
              <w:tc>
                <w:tcPr>
                  <w:tcW w:w="0" w:type="auto"/>
                </w:tcPr>
                <w:p w:rsidR="00880872" w:rsidRDefault="00880872">
                  <w:pPr>
                    <w:keepNext/>
                    <w:keepLines/>
                  </w:pPr>
                  <w:r>
                    <w:rPr>
                      <w:rFonts w:ascii="Arial Unicode MS" w:eastAsia="Arial Unicode MS" w:hAnsi="Arial Unicode MS" w:cs="Arial Unicode MS"/>
                      <w:color w:val="000000"/>
                      <w:sz w:val="20"/>
                      <w:szCs w:val="20"/>
                    </w:rPr>
                    <w:t>$11,000</w:t>
                  </w:r>
                </w:p>
              </w:tc>
            </w:tr>
          </w:tbl>
          <w:p w:rsidR="00880872" w:rsidRDefault="00880872"/>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Analyze</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3 Hard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r>
        <w:rPr>
          <w:rFonts w:ascii="Arial Unicode MS" w:eastAsia="Arial Unicode MS" w:hAnsi="Arial Unicode MS"/>
          <w:color w:val="000000"/>
          <w:sz w:val="18"/>
          <w:szCs w:val="18"/>
        </w:rPr>
        <w:t> </w:t>
      </w:r>
    </w:p>
    <w:p w:rsidR="00880872" w:rsidRDefault="00880872">
      <w:pPr>
        <w:spacing w:before="239" w:after="239"/>
      </w:pPr>
      <w:r>
        <w:rPr>
          <w:rFonts w:ascii="Times,Times New Roman,Times-Rom" w:hAnsi="Times,Times New Roman,Times-Rom" w:cs="Times,Times New Roman,Times-Rom"/>
          <w:color w:val="000000"/>
          <w:sz w:val="18"/>
          <w:szCs w:val="18"/>
        </w:rPr>
        <w:br/>
      </w:r>
      <w:r>
        <w:rPr>
          <w:rFonts w:ascii="Arial Unicode MS" w:eastAsia="Arial Unicode MS" w:hAnsi="Arial Unicode MS" w:cs="Arial Unicode MS"/>
          <w:b/>
          <w:bCs/>
          <w:color w:val="000000"/>
        </w:rPr>
        <w:t>True / False Questions</w:t>
      </w:r>
      <w:r>
        <w:br/>
      </w:r>
      <w:r>
        <w:rPr>
          <w:rFonts w:ascii="Arial Unicode MS" w:eastAsia="Arial Unicode MS" w:hAnsi="Arial Unicode MS"/>
          <w:color w:val="000000"/>
        </w:rPr>
        <w:t> </w:t>
      </w: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208.</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two sets of data are inversely related, they will appear on a graph as an upward-sloping line.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209.</w:t>
            </w:r>
          </w:p>
        </w:tc>
        <w:tc>
          <w:tcPr>
            <w:tcW w:w="4650" w:type="pct"/>
          </w:tcPr>
          <w:p w:rsidR="00880872" w:rsidRDefault="00880872">
            <w:pPr>
              <w:keepNext/>
              <w:keepLines/>
            </w:pPr>
            <w:r>
              <w:rPr>
                <w:rFonts w:ascii="Arial Unicode MS" w:eastAsia="Arial Unicode MS" w:hAnsi="Arial Unicode MS" w:cs="Arial Unicode MS"/>
                <w:color w:val="000000"/>
                <w:sz w:val="20"/>
                <w:szCs w:val="20"/>
              </w:rPr>
              <w:t>If A is the dependent variable and B is the independent variable, then a change in A results in a change in B.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210.</w:t>
            </w:r>
          </w:p>
        </w:tc>
        <w:tc>
          <w:tcPr>
            <w:tcW w:w="4650" w:type="pct"/>
          </w:tcPr>
          <w:p w:rsidR="00880872" w:rsidRDefault="00880872">
            <w:pPr>
              <w:keepNext/>
              <w:keepLines/>
            </w:pPr>
            <w:r>
              <w:rPr>
                <w:rFonts w:ascii="Arial Unicode MS" w:eastAsia="Arial Unicode MS" w:hAnsi="Arial Unicode MS" w:cs="Arial Unicode MS"/>
                <w:color w:val="000000"/>
                <w:sz w:val="20"/>
                <w:szCs w:val="20"/>
              </w:rPr>
              <w:t xml:space="preserve">A </w:t>
            </w:r>
            <w:r>
              <w:rPr>
                <w:rFonts w:ascii="Arial Unicode MS" w:eastAsia="Arial Unicode MS" w:hAnsi="Arial Unicode MS" w:cs="Arial Unicode MS"/>
                <w:i/>
                <w:iCs/>
                <w:color w:val="000000"/>
                <w:sz w:val="20"/>
                <w:szCs w:val="20"/>
              </w:rPr>
              <w:t>linear</w:t>
            </w:r>
            <w:r>
              <w:rPr>
                <w:rFonts w:ascii="Arial Unicode MS" w:eastAsia="Arial Unicode MS" w:hAnsi="Arial Unicode MS" w:cs="Arial Unicode MS"/>
                <w:color w:val="000000"/>
                <w:sz w:val="20"/>
                <w:szCs w:val="20"/>
              </w:rPr>
              <w:t xml:space="preserve"> relationship only refers to one whose graph is either vertical or horizontal.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211.</w:t>
            </w:r>
          </w:p>
        </w:tc>
        <w:tc>
          <w:tcPr>
            <w:tcW w:w="4650" w:type="pct"/>
          </w:tcPr>
          <w:p w:rsidR="00880872" w:rsidRDefault="00880872">
            <w:pPr>
              <w:keepNext/>
              <w:keepLines/>
            </w:pPr>
            <w:r>
              <w:rPr>
                <w:rFonts w:ascii="Arial Unicode MS" w:eastAsia="Arial Unicode MS" w:hAnsi="Arial Unicode MS" w:cs="Arial Unicode MS"/>
                <w:color w:val="000000"/>
                <w:sz w:val="20"/>
                <w:szCs w:val="20"/>
              </w:rPr>
              <w:t>In graphing a relationship between two variables, economists always follow the mathematical convention. Thus, if price is the independent variable then it is measured on the horizontal axis.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212.</w:t>
            </w:r>
          </w:p>
        </w:tc>
        <w:tc>
          <w:tcPr>
            <w:tcW w:w="4650" w:type="pct"/>
          </w:tcPr>
          <w:p w:rsidR="00880872" w:rsidRDefault="00880872">
            <w:pPr>
              <w:keepNext/>
              <w:keepLines/>
            </w:pPr>
            <w:r>
              <w:rPr>
                <w:rFonts w:ascii="Arial Unicode MS" w:eastAsia="Arial Unicode MS" w:hAnsi="Arial Unicode MS" w:cs="Arial Unicode MS"/>
                <w:color w:val="000000"/>
                <w:sz w:val="20"/>
                <w:szCs w:val="20"/>
              </w:rPr>
              <w:t>An assumption is usually made in a two-axes (or two-dimensional) graph that, aside from the two variables under study, the influence of all other variables or factors is assumed to be constant.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213.</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slope of a graph measures the rate of change in one variable as the other variable changes.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TRUE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214.</w:t>
            </w:r>
          </w:p>
        </w:tc>
        <w:tc>
          <w:tcPr>
            <w:tcW w:w="4650" w:type="pct"/>
          </w:tcPr>
          <w:p w:rsidR="00880872" w:rsidRDefault="00880872">
            <w:pPr>
              <w:keepNext/>
              <w:keepLines/>
            </w:pPr>
            <w:r>
              <w:rPr>
                <w:rFonts w:ascii="Arial Unicode MS" w:eastAsia="Arial Unicode MS" w:hAnsi="Arial Unicode MS" w:cs="Arial Unicode MS"/>
                <w:color w:val="000000"/>
                <w:sz w:val="20"/>
                <w:szCs w:val="20"/>
              </w:rPr>
              <w:t>The slope of a graph relating two variables is -5. This indicates that as one variable decreases, the other variable also decreases.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215.</w:t>
            </w:r>
          </w:p>
        </w:tc>
        <w:tc>
          <w:tcPr>
            <w:tcW w:w="4650" w:type="pct"/>
          </w:tcPr>
          <w:p w:rsidR="00880872" w:rsidRDefault="00880872">
            <w:pPr>
              <w:keepNext/>
              <w:keepLines/>
            </w:pPr>
            <w:r>
              <w:rPr>
                <w:rFonts w:ascii="Arial Unicode MS" w:eastAsia="Arial Unicode MS" w:hAnsi="Arial Unicode MS" w:cs="Arial Unicode MS"/>
                <w:color w:val="000000"/>
                <w:sz w:val="20"/>
                <w:szCs w:val="20"/>
              </w:rPr>
              <w:t>In the graph for the linear equation S = 15 - 5T, with T on the horizontal axis, the vertical intercept of the graph is -5.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Remember</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1 Easy</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keepNext/>
        <w:keepLines/>
        <w:rPr>
          <w:sz w:val="2"/>
          <w:szCs w:val="2"/>
        </w:rPr>
      </w:pPr>
    </w:p>
    <w:tbl>
      <w:tblPr>
        <w:tblW w:w="5000" w:type="pct"/>
        <w:tblInd w:w="2" w:type="dxa"/>
        <w:tblCellMar>
          <w:left w:w="0" w:type="dxa"/>
          <w:right w:w="0" w:type="dxa"/>
        </w:tblCellMar>
        <w:tblLook w:val="0000" w:firstRow="0" w:lastRow="0" w:firstColumn="0" w:lastColumn="0" w:noHBand="0" w:noVBand="0"/>
      </w:tblPr>
      <w:tblGrid>
        <w:gridCol w:w="655"/>
        <w:gridCol w:w="8705"/>
      </w:tblGrid>
      <w:tr w:rsidR="00880872">
        <w:tc>
          <w:tcPr>
            <w:tcW w:w="350" w:type="pct"/>
          </w:tcPr>
          <w:p w:rsidR="00880872" w:rsidRDefault="00880872">
            <w:pPr>
              <w:keepNext/>
              <w:keepLines/>
            </w:pPr>
            <w:r>
              <w:rPr>
                <w:rFonts w:ascii="Arial Unicode MS" w:eastAsia="Arial Unicode MS" w:hAnsi="Arial Unicode MS" w:cs="Arial Unicode MS"/>
                <w:color w:val="000000"/>
                <w:sz w:val="20"/>
                <w:szCs w:val="20"/>
              </w:rPr>
              <w:t>216.</w:t>
            </w:r>
          </w:p>
        </w:tc>
        <w:tc>
          <w:tcPr>
            <w:tcW w:w="4650" w:type="pct"/>
          </w:tcPr>
          <w:p w:rsidR="00880872" w:rsidRDefault="00880872">
            <w:pPr>
              <w:keepNext/>
              <w:keepLines/>
            </w:pPr>
            <w:r>
              <w:rPr>
                <w:rFonts w:ascii="Arial Unicode MS" w:eastAsia="Arial Unicode MS" w:hAnsi="Arial Unicode MS" w:cs="Arial Unicode MS"/>
                <w:color w:val="000000"/>
                <w:sz w:val="20"/>
                <w:szCs w:val="20"/>
              </w:rPr>
              <w:t>In a curved graph that is dome-shaped, the tangent line at it maximum or highest point has an infinite slope. </w:t>
            </w:r>
            <w:r>
              <w:rPr>
                <w:rFonts w:ascii="Times,Times New Roman,Times-Rom" w:hAnsi="Times,Times New Roman,Times-Rom" w:cs="Times,Times New Roman,Times-Rom"/>
                <w:color w:val="000000"/>
                <w:sz w:val="20"/>
                <w:szCs w:val="20"/>
              </w:rPr>
              <w:br/>
            </w:r>
            <w:r>
              <w:rPr>
                <w:rFonts w:ascii="Arial Unicode MS" w:eastAsia="Arial Unicode MS" w:hAnsi="Arial Unicode MS"/>
                <w:color w:val="000000"/>
                <w:sz w:val="20"/>
                <w:szCs w:val="20"/>
              </w:rPr>
              <w:t> </w:t>
            </w:r>
            <w:r>
              <w:rPr>
                <w:rFonts w:ascii="Times,Times New Roman,Times-Rom" w:hAnsi="Times,Times New Roman,Times-Rom" w:cs="Times,Times New Roman,Times-Rom"/>
                <w:color w:val="000000"/>
                <w:sz w:val="20"/>
                <w:szCs w:val="20"/>
              </w:rPr>
              <w:br/>
            </w:r>
            <w:r>
              <w:rPr>
                <w:rFonts w:ascii="Arial Unicode MS" w:eastAsia="Arial Unicode MS" w:hAnsi="Arial Unicode MS" w:cs="Arial Unicode MS"/>
                <w:b/>
                <w:bCs/>
                <w:color w:val="000000"/>
                <w:sz w:val="20"/>
                <w:szCs w:val="20"/>
                <w:u w:val="single"/>
              </w:rPr>
              <w:t>FALSE</w:t>
            </w:r>
          </w:p>
        </w:tc>
      </w:tr>
    </w:tbl>
    <w:p w:rsidR="00880872" w:rsidRDefault="00880872">
      <w:pPr>
        <w:keepNext/>
        <w:keepLines/>
      </w:pPr>
      <w:r>
        <w:rPr>
          <w:rFonts w:ascii="Arial Unicode MS" w:eastAsia="Arial Unicode MS" w:hAnsi="Arial Unicode MS"/>
          <w:color w:val="000000"/>
          <w:sz w:val="18"/>
          <w:szCs w:val="18"/>
        </w:rPr>
        <w:t> </w:t>
      </w:r>
    </w:p>
    <w:tbl>
      <w:tblPr>
        <w:tblW w:w="5000" w:type="pct"/>
        <w:tblInd w:w="2" w:type="dxa"/>
        <w:tblCellMar>
          <w:left w:w="0" w:type="dxa"/>
          <w:right w:w="0" w:type="dxa"/>
        </w:tblCellMar>
        <w:tblLook w:val="0000" w:firstRow="0" w:lastRow="0" w:firstColumn="0" w:lastColumn="0" w:noHBand="0" w:noVBand="0"/>
      </w:tblPr>
      <w:tblGrid>
        <w:gridCol w:w="9360"/>
      </w:tblGrid>
      <w:tr w:rsidR="00880872">
        <w:tc>
          <w:tcPr>
            <w:tcW w:w="0" w:type="auto"/>
          </w:tcPr>
          <w:p w:rsidR="00880872" w:rsidRDefault="00880872">
            <w:pPr>
              <w:keepLines/>
              <w:jc w:val="right"/>
            </w:pPr>
            <w:r>
              <w:rPr>
                <w:rFonts w:ascii="Arial Unicode MS" w:eastAsia="Arial Unicode MS" w:hAnsi="Arial Unicode MS" w:cs="Arial Unicode MS"/>
                <w:i/>
                <w:iCs/>
                <w:color w:val="000000"/>
                <w:sz w:val="16"/>
                <w:szCs w:val="16"/>
              </w:rPr>
              <w:t>AACSB: Analytic</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Accessibility: Keyboard Navigation</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Blooms: Understand</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Difficulty: 2 Medium</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Learning Objective: 01-08 (Appendix) Understand graphs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curves</w:t>
            </w:r>
            <w:r>
              <w:rPr>
                <w:rFonts w:ascii="Arial Unicode MS" w:eastAsia="Arial Unicode MS" w:hAnsi="Arial Unicode MS" w:cs="Arial Unicode MS" w:hint="eastAsia"/>
                <w:i/>
                <w:iCs/>
                <w:color w:val="000000"/>
                <w:sz w:val="16"/>
                <w:szCs w:val="16"/>
              </w:rPr>
              <w:t>;</w:t>
            </w:r>
            <w:r>
              <w:rPr>
                <w:rFonts w:ascii="Arial Unicode MS" w:eastAsia="Arial Unicode MS" w:hAnsi="Arial Unicode MS" w:cs="Arial Unicode MS"/>
                <w:i/>
                <w:iCs/>
                <w:color w:val="000000"/>
                <w:sz w:val="16"/>
                <w:szCs w:val="16"/>
              </w:rPr>
              <w:t xml:space="preserve"> and slopes as they relate to economics.</w:t>
            </w:r>
            <w:r>
              <w:rPr>
                <w:rFonts w:ascii="Times,Times New Roman,Times-Rom" w:hAnsi="Times,Times New Roman,Times-Rom" w:cs="Times,Times New Roman,Times-Rom"/>
                <w:i/>
                <w:iCs/>
                <w:color w:val="000000"/>
                <w:sz w:val="16"/>
                <w:szCs w:val="16"/>
              </w:rPr>
              <w:br/>
            </w:r>
            <w:r>
              <w:rPr>
                <w:rFonts w:ascii="Arial Unicode MS" w:eastAsia="Arial Unicode MS" w:hAnsi="Arial Unicode MS" w:cs="Arial Unicode MS"/>
                <w:i/>
                <w:iCs/>
                <w:color w:val="000000"/>
                <w:sz w:val="16"/>
                <w:szCs w:val="16"/>
              </w:rPr>
              <w:t>Topic: Graphs and Their Meaning</w:t>
            </w:r>
            <w:r>
              <w:rPr>
                <w:rFonts w:ascii="Times,Times New Roman,Times-Rom" w:hAnsi="Times,Times New Roman,Times-Rom" w:cs="Times,Times New Roman,Times-Rom"/>
                <w:i/>
                <w:iCs/>
                <w:color w:val="000000"/>
                <w:sz w:val="16"/>
                <w:szCs w:val="16"/>
              </w:rPr>
              <w:br/>
            </w:r>
            <w:r>
              <w:rPr>
                <w:rFonts w:ascii="Arial Unicode MS" w:eastAsia="Arial Unicode MS" w:hAnsi="Arial Unicode MS"/>
                <w:i/>
                <w:iCs/>
                <w:color w:val="000000"/>
                <w:sz w:val="16"/>
                <w:szCs w:val="16"/>
              </w:rPr>
              <w:t> </w:t>
            </w:r>
          </w:p>
        </w:tc>
      </w:tr>
    </w:tbl>
    <w:p w:rsidR="00880872" w:rsidRDefault="00880872">
      <w:pPr>
        <w:spacing w:before="239" w:after="239"/>
      </w:pPr>
      <w:r>
        <w:br/>
      </w:r>
    </w:p>
    <w:sectPr w:rsidR="00880872" w:rsidSect="00423173">
      <w:footerReference w:type="default" r:id="rId40"/>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872" w:rsidRDefault="00880872">
      <w:r>
        <w:separator/>
      </w:r>
    </w:p>
  </w:endnote>
  <w:endnote w:type="continuationSeparator" w:id="0">
    <w:p w:rsidR="00880872" w:rsidRDefault="00880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Times New Roman,Times-Rom">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872" w:rsidRDefault="00880872">
    <w:pPr>
      <w:pStyle w:val="Footer"/>
      <w:jc w:val="center"/>
      <w:rPr>
        <w:rFonts w:ascii="Times New Roman" w:hAnsi="Times New Roman" w:cs="Times New Roman"/>
        <w:sz w:val="16"/>
        <w:szCs w:val="16"/>
      </w:rPr>
    </w:pPr>
    <w:r>
      <w:rPr>
        <w:rFonts w:ascii="Times New Roman" w:hAnsi="Times New Roman" w:cs="Times New Roman"/>
        <w:sz w:val="16"/>
        <w:szCs w:val="16"/>
      </w:rPr>
      <w:t>1-</w:t>
    </w:r>
    <w:r>
      <w:rPr>
        <w:rFonts w:ascii="Times New Roman" w:hAnsi="Times New Roman" w:cs="Times New Roman"/>
        <w:sz w:val="16"/>
        <w:szCs w:val="16"/>
      </w:rPr>
      <w:fldChar w:fldCharType="begin"/>
    </w:r>
    <w:r>
      <w:rPr>
        <w:rFonts w:ascii="Times New Roman" w:hAnsi="Times New Roman" w:cs="Times New Roman"/>
        <w:sz w:val="16"/>
        <w:szCs w:val="16"/>
      </w:rPr>
      <w:instrText xml:space="preserve"> PAGE </w:instrText>
    </w:r>
    <w:r>
      <w:rPr>
        <w:rFonts w:ascii="Times New Roman" w:hAnsi="Times New Roman" w:cs="Times New Roman"/>
        <w:sz w:val="16"/>
        <w:szCs w:val="16"/>
      </w:rPr>
      <w:fldChar w:fldCharType="separate"/>
    </w:r>
    <w:r>
      <w:rPr>
        <w:rFonts w:ascii="Times New Roman" w:hAnsi="Times New Roman" w:cs="Times New Roman"/>
        <w:noProof/>
        <w:sz w:val="16"/>
        <w:szCs w:val="16"/>
      </w:rPr>
      <w:t>1</w:t>
    </w:r>
    <w:r>
      <w:rPr>
        <w:rFonts w:ascii="Times New Roman" w:hAnsi="Times New Roman" w:cs="Times New Roman"/>
        <w:sz w:val="16"/>
        <w:szCs w:val="16"/>
      </w:rPr>
      <w:fldChar w:fldCharType="end"/>
    </w:r>
  </w:p>
  <w:p w:rsidR="00880872" w:rsidRDefault="00880872">
    <w:pPr>
      <w:pStyle w:val="Footer"/>
      <w:jc w:val="center"/>
      <w:rPr>
        <w:rFonts w:ascii="Times New Roman" w:hAnsi="Times New Roman" w:cs="Times New Roman"/>
        <w:sz w:val="16"/>
        <w:szCs w:val="16"/>
      </w:rPr>
    </w:pPr>
    <w:r>
      <w:rPr>
        <w:rFonts w:ascii="Times New Roman" w:hAnsi="Times New Roman" w:cs="Times New Roman"/>
        <w:sz w:val="16"/>
        <w:szCs w:val="16"/>
      </w:rPr>
      <w:t>Copyright © 2015 McGraw-Hill Education. All rights reserved. No reproduction or distribution without the prior written consent of McGraw-Hill Education.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872" w:rsidRDefault="00880872">
      <w:r>
        <w:separator/>
      </w:r>
    </w:p>
  </w:footnote>
  <w:footnote w:type="continuationSeparator" w:id="0">
    <w:p w:rsidR="00880872" w:rsidRDefault="008808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0872"/>
    <w:rsid w:val="00423173"/>
    <w:rsid w:val="00880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179</Pages>
  <Words>26580</Words>
  <Characters>-32766</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dasarathirao.p</dc:creator>
  <cp:keywords/>
  <dc:description/>
  <cp:lastModifiedBy>pradeep.s</cp:lastModifiedBy>
  <cp:revision>4</cp:revision>
  <dcterms:created xsi:type="dcterms:W3CDTF">2013-12-20T12:53:00Z</dcterms:created>
  <dcterms:modified xsi:type="dcterms:W3CDTF">2013-12-20T13:48:00Z</dcterms:modified>
</cp:coreProperties>
</file>